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D3947" w14:textId="77777777" w:rsidR="00D33784" w:rsidRPr="00D33784" w:rsidRDefault="00BE0842" w:rsidP="00D33784">
      <w:pPr>
        <w:spacing w:line="240" w:lineRule="auto"/>
        <w:ind w:right="709"/>
        <w:jc w:val="center"/>
        <w:rPr>
          <w:rFonts w:ascii="StymieStylus1" w:hAnsi="StymieStylus1"/>
          <w:b/>
          <w:color w:val="9A774E"/>
          <w:sz w:val="56"/>
          <w:szCs w:val="56"/>
        </w:rPr>
      </w:pPr>
      <w:r>
        <w:rPr>
          <w:noProof/>
          <w:lang w:eastAsia="nl-N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FAAB443" wp14:editId="52D26AB8">
                <wp:simplePos x="0" y="0"/>
                <wp:positionH relativeFrom="page">
                  <wp:posOffset>6056013</wp:posOffset>
                </wp:positionH>
                <wp:positionV relativeFrom="page">
                  <wp:posOffset>191286</wp:posOffset>
                </wp:positionV>
                <wp:extent cx="1294276" cy="959364"/>
                <wp:effectExtent l="0" t="0" r="20320" b="12700"/>
                <wp:wrapNone/>
                <wp:docPr id="1324" name="Group 13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4276" cy="959364"/>
                          <a:chOff x="0" y="0"/>
                          <a:chExt cx="1763875" cy="1372244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409859" y="137097"/>
                            <a:ext cx="503441" cy="403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441" h="403430">
                                <a:moveTo>
                                  <a:pt x="503441" y="0"/>
                                </a:moveTo>
                                <a:lnTo>
                                  <a:pt x="503441" y="28435"/>
                                </a:lnTo>
                                <a:lnTo>
                                  <a:pt x="491033" y="40846"/>
                                </a:lnTo>
                                <a:cubicBezTo>
                                  <a:pt x="443928" y="91353"/>
                                  <a:pt x="401841" y="145163"/>
                                  <a:pt x="364731" y="202237"/>
                                </a:cubicBezTo>
                                <a:cubicBezTo>
                                  <a:pt x="388709" y="217629"/>
                                  <a:pt x="412255" y="233632"/>
                                  <a:pt x="435369" y="250180"/>
                                </a:cubicBezTo>
                                <a:cubicBezTo>
                                  <a:pt x="458482" y="266754"/>
                                  <a:pt x="480606" y="283429"/>
                                  <a:pt x="501726" y="300269"/>
                                </a:cubicBezTo>
                                <a:lnTo>
                                  <a:pt x="503441" y="301710"/>
                                </a:lnTo>
                                <a:lnTo>
                                  <a:pt x="503441" y="334635"/>
                                </a:lnTo>
                                <a:lnTo>
                                  <a:pt x="489305" y="322100"/>
                                </a:lnTo>
                                <a:cubicBezTo>
                                  <a:pt x="468465" y="304396"/>
                                  <a:pt x="446773" y="286997"/>
                                  <a:pt x="424231" y="269865"/>
                                </a:cubicBezTo>
                                <a:cubicBezTo>
                                  <a:pt x="401675" y="252745"/>
                                  <a:pt x="376999" y="236476"/>
                                  <a:pt x="350177" y="221071"/>
                                </a:cubicBezTo>
                                <a:cubicBezTo>
                                  <a:pt x="349034" y="219941"/>
                                  <a:pt x="344030" y="225630"/>
                                  <a:pt x="335204" y="238191"/>
                                </a:cubicBezTo>
                                <a:cubicBezTo>
                                  <a:pt x="326339" y="250751"/>
                                  <a:pt x="315633" y="266449"/>
                                  <a:pt x="303085" y="285283"/>
                                </a:cubicBezTo>
                                <a:cubicBezTo>
                                  <a:pt x="290525" y="304116"/>
                                  <a:pt x="277254" y="323954"/>
                                  <a:pt x="263271" y="344782"/>
                                </a:cubicBezTo>
                                <a:cubicBezTo>
                                  <a:pt x="249275" y="365623"/>
                                  <a:pt x="236868" y="384038"/>
                                  <a:pt x="226035" y="400014"/>
                                </a:cubicBezTo>
                                <a:cubicBezTo>
                                  <a:pt x="225438" y="401145"/>
                                  <a:pt x="223888" y="402008"/>
                                  <a:pt x="221323" y="402580"/>
                                </a:cubicBezTo>
                                <a:cubicBezTo>
                                  <a:pt x="218758" y="403139"/>
                                  <a:pt x="216319" y="403430"/>
                                  <a:pt x="214046" y="403430"/>
                                </a:cubicBezTo>
                                <a:cubicBezTo>
                                  <a:pt x="211760" y="403430"/>
                                  <a:pt x="209893" y="402859"/>
                                  <a:pt x="208471" y="401716"/>
                                </a:cubicBezTo>
                                <a:cubicBezTo>
                                  <a:pt x="207048" y="400561"/>
                                  <a:pt x="207201" y="398580"/>
                                  <a:pt x="208915" y="395722"/>
                                </a:cubicBezTo>
                                <a:cubicBezTo>
                                  <a:pt x="215760" y="384330"/>
                                  <a:pt x="224599" y="370043"/>
                                  <a:pt x="235458" y="352923"/>
                                </a:cubicBezTo>
                                <a:cubicBezTo>
                                  <a:pt x="246278" y="335790"/>
                                  <a:pt x="257848" y="318239"/>
                                  <a:pt x="270129" y="300269"/>
                                </a:cubicBezTo>
                                <a:cubicBezTo>
                                  <a:pt x="282397" y="282285"/>
                                  <a:pt x="294234" y="265166"/>
                                  <a:pt x="305651" y="248884"/>
                                </a:cubicBezTo>
                                <a:cubicBezTo>
                                  <a:pt x="317055" y="232628"/>
                                  <a:pt x="326771" y="219649"/>
                                  <a:pt x="334772" y="209934"/>
                                </a:cubicBezTo>
                                <a:cubicBezTo>
                                  <a:pt x="315354" y="197945"/>
                                  <a:pt x="297358" y="187391"/>
                                  <a:pt x="280835" y="178260"/>
                                </a:cubicBezTo>
                                <a:cubicBezTo>
                                  <a:pt x="264261" y="169141"/>
                                  <a:pt x="247282" y="161140"/>
                                  <a:pt x="229882" y="154295"/>
                                </a:cubicBezTo>
                                <a:cubicBezTo>
                                  <a:pt x="212458" y="147437"/>
                                  <a:pt x="194208" y="141874"/>
                                  <a:pt x="175095" y="137594"/>
                                </a:cubicBezTo>
                                <a:cubicBezTo>
                                  <a:pt x="155969" y="133314"/>
                                  <a:pt x="134137" y="130317"/>
                                  <a:pt x="109588" y="128590"/>
                                </a:cubicBezTo>
                                <a:cubicBezTo>
                                  <a:pt x="102730" y="128031"/>
                                  <a:pt x="94755" y="128031"/>
                                  <a:pt x="85623" y="128590"/>
                                </a:cubicBezTo>
                                <a:cubicBezTo>
                                  <a:pt x="76492" y="129174"/>
                                  <a:pt x="67640" y="130317"/>
                                  <a:pt x="59081" y="132032"/>
                                </a:cubicBezTo>
                                <a:cubicBezTo>
                                  <a:pt x="50508" y="133734"/>
                                  <a:pt x="42951" y="136020"/>
                                  <a:pt x="36385" y="138864"/>
                                </a:cubicBezTo>
                                <a:cubicBezTo>
                                  <a:pt x="29832" y="141735"/>
                                  <a:pt x="25679" y="144871"/>
                                  <a:pt x="23965" y="148288"/>
                                </a:cubicBezTo>
                                <a:cubicBezTo>
                                  <a:pt x="21692" y="151716"/>
                                  <a:pt x="21692" y="155857"/>
                                  <a:pt x="23965" y="160708"/>
                                </a:cubicBezTo>
                                <a:cubicBezTo>
                                  <a:pt x="26251" y="165560"/>
                                  <a:pt x="29540" y="170271"/>
                                  <a:pt x="33820" y="174830"/>
                                </a:cubicBezTo>
                                <a:cubicBezTo>
                                  <a:pt x="38100" y="179415"/>
                                  <a:pt x="42659" y="183683"/>
                                  <a:pt x="47511" y="187671"/>
                                </a:cubicBezTo>
                                <a:cubicBezTo>
                                  <a:pt x="52375" y="191684"/>
                                  <a:pt x="55943" y="194833"/>
                                  <a:pt x="58217" y="197093"/>
                                </a:cubicBezTo>
                                <a:cubicBezTo>
                                  <a:pt x="60515" y="199951"/>
                                  <a:pt x="61354" y="203228"/>
                                  <a:pt x="60782" y="206949"/>
                                </a:cubicBezTo>
                                <a:cubicBezTo>
                                  <a:pt x="60223" y="210658"/>
                                  <a:pt x="56223" y="210505"/>
                                  <a:pt x="48793" y="206505"/>
                                </a:cubicBezTo>
                                <a:cubicBezTo>
                                  <a:pt x="44234" y="204231"/>
                                  <a:pt x="39103" y="201247"/>
                                  <a:pt x="33388" y="197526"/>
                                </a:cubicBezTo>
                                <a:cubicBezTo>
                                  <a:pt x="27686" y="193805"/>
                                  <a:pt x="22403" y="189677"/>
                                  <a:pt x="17551" y="185105"/>
                                </a:cubicBezTo>
                                <a:cubicBezTo>
                                  <a:pt x="12700" y="180533"/>
                                  <a:pt x="8560" y="175694"/>
                                  <a:pt x="5131" y="170551"/>
                                </a:cubicBezTo>
                                <a:cubicBezTo>
                                  <a:pt x="1702" y="165420"/>
                                  <a:pt x="0" y="159705"/>
                                  <a:pt x="0" y="153431"/>
                                </a:cubicBezTo>
                                <a:cubicBezTo>
                                  <a:pt x="0" y="143728"/>
                                  <a:pt x="2984" y="135880"/>
                                  <a:pt x="8992" y="129873"/>
                                </a:cubicBezTo>
                                <a:cubicBezTo>
                                  <a:pt x="14973" y="123891"/>
                                  <a:pt x="21971" y="118633"/>
                                  <a:pt x="29959" y="114048"/>
                                </a:cubicBezTo>
                                <a:cubicBezTo>
                                  <a:pt x="40818" y="110620"/>
                                  <a:pt x="52375" y="108207"/>
                                  <a:pt x="64630" y="106771"/>
                                </a:cubicBezTo>
                                <a:cubicBezTo>
                                  <a:pt x="76924" y="105362"/>
                                  <a:pt x="89332" y="104777"/>
                                  <a:pt x="101879" y="105057"/>
                                </a:cubicBezTo>
                                <a:cubicBezTo>
                                  <a:pt x="114452" y="105362"/>
                                  <a:pt x="127000" y="106339"/>
                                  <a:pt x="139560" y="108054"/>
                                </a:cubicBezTo>
                                <a:cubicBezTo>
                                  <a:pt x="152121" y="109756"/>
                                  <a:pt x="163830" y="111762"/>
                                  <a:pt x="174650" y="114048"/>
                                </a:cubicBezTo>
                                <a:cubicBezTo>
                                  <a:pt x="206616" y="121466"/>
                                  <a:pt x="236728" y="132032"/>
                                  <a:pt x="264998" y="145722"/>
                                </a:cubicBezTo>
                                <a:cubicBezTo>
                                  <a:pt x="293256" y="159426"/>
                                  <a:pt x="321069" y="174830"/>
                                  <a:pt x="348462" y="191963"/>
                                </a:cubicBezTo>
                                <a:cubicBezTo>
                                  <a:pt x="389560" y="132590"/>
                                  <a:pt x="434365" y="75669"/>
                                  <a:pt x="482892" y="21148"/>
                                </a:cubicBezTo>
                                <a:lnTo>
                                  <a:pt x="5034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1704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913300" y="0"/>
                            <a:ext cx="163233" cy="573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233" h="573192">
                                <a:moveTo>
                                  <a:pt x="152502" y="286"/>
                                </a:moveTo>
                                <a:cubicBezTo>
                                  <a:pt x="155143" y="0"/>
                                  <a:pt x="157251" y="568"/>
                                  <a:pt x="158826" y="1997"/>
                                </a:cubicBezTo>
                                <a:cubicBezTo>
                                  <a:pt x="161963" y="4855"/>
                                  <a:pt x="163233" y="8563"/>
                                  <a:pt x="162674" y="13123"/>
                                </a:cubicBezTo>
                                <a:cubicBezTo>
                                  <a:pt x="158674" y="63935"/>
                                  <a:pt x="154978" y="111878"/>
                                  <a:pt x="151549" y="156975"/>
                                </a:cubicBezTo>
                                <a:cubicBezTo>
                                  <a:pt x="148120" y="202073"/>
                                  <a:pt x="145123" y="246294"/>
                                  <a:pt x="142558" y="289652"/>
                                </a:cubicBezTo>
                                <a:cubicBezTo>
                                  <a:pt x="139979" y="333060"/>
                                  <a:pt x="137846" y="376571"/>
                                  <a:pt x="136131" y="420233"/>
                                </a:cubicBezTo>
                                <a:cubicBezTo>
                                  <a:pt x="134417" y="463909"/>
                                  <a:pt x="133566" y="509705"/>
                                  <a:pt x="133566" y="557648"/>
                                </a:cubicBezTo>
                                <a:cubicBezTo>
                                  <a:pt x="133566" y="565649"/>
                                  <a:pt x="130861" y="570348"/>
                                  <a:pt x="125438" y="571796"/>
                                </a:cubicBezTo>
                                <a:cubicBezTo>
                                  <a:pt x="119990" y="573192"/>
                                  <a:pt x="114427" y="571630"/>
                                  <a:pt x="108725" y="567071"/>
                                </a:cubicBezTo>
                                <a:cubicBezTo>
                                  <a:pt x="87033" y="549380"/>
                                  <a:pt x="66345" y="531410"/>
                                  <a:pt x="46673" y="513122"/>
                                </a:cubicBezTo>
                                <a:lnTo>
                                  <a:pt x="0" y="471732"/>
                                </a:lnTo>
                                <a:lnTo>
                                  <a:pt x="0" y="438807"/>
                                </a:lnTo>
                                <a:lnTo>
                                  <a:pt x="57366" y="487023"/>
                                </a:lnTo>
                                <a:cubicBezTo>
                                  <a:pt x="75629" y="503279"/>
                                  <a:pt x="92177" y="518569"/>
                                  <a:pt x="107023" y="532819"/>
                                </a:cubicBezTo>
                                <a:cubicBezTo>
                                  <a:pt x="107595" y="513998"/>
                                  <a:pt x="108445" y="491442"/>
                                  <a:pt x="109601" y="465179"/>
                                </a:cubicBezTo>
                                <a:cubicBezTo>
                                  <a:pt x="110731" y="438941"/>
                                  <a:pt x="112166" y="410975"/>
                                  <a:pt x="113881" y="381282"/>
                                </a:cubicBezTo>
                                <a:cubicBezTo>
                                  <a:pt x="115583" y="351603"/>
                                  <a:pt x="117437" y="320780"/>
                                  <a:pt x="119431" y="288814"/>
                                </a:cubicBezTo>
                                <a:cubicBezTo>
                                  <a:pt x="121425" y="256860"/>
                                  <a:pt x="123418" y="225593"/>
                                  <a:pt x="125438" y="195063"/>
                                </a:cubicBezTo>
                                <a:cubicBezTo>
                                  <a:pt x="127419" y="164532"/>
                                  <a:pt x="129565" y="135703"/>
                                  <a:pt x="131851" y="108588"/>
                                </a:cubicBezTo>
                                <a:cubicBezTo>
                                  <a:pt x="134125" y="81474"/>
                                  <a:pt x="136423" y="57636"/>
                                  <a:pt x="138709" y="37100"/>
                                </a:cubicBezTo>
                                <a:cubicBezTo>
                                  <a:pt x="111874" y="58785"/>
                                  <a:pt x="85865" y="81366"/>
                                  <a:pt x="60679" y="104840"/>
                                </a:cubicBezTo>
                                <a:lnTo>
                                  <a:pt x="0" y="165532"/>
                                </a:lnTo>
                                <a:lnTo>
                                  <a:pt x="0" y="137097"/>
                                </a:lnTo>
                                <a:lnTo>
                                  <a:pt x="56713" y="78729"/>
                                </a:lnTo>
                                <a:cubicBezTo>
                                  <a:pt x="83969" y="52972"/>
                                  <a:pt x="112725" y="27962"/>
                                  <a:pt x="142977" y="3699"/>
                                </a:cubicBezTo>
                                <a:cubicBezTo>
                                  <a:pt x="146685" y="1711"/>
                                  <a:pt x="149860" y="571"/>
                                  <a:pt x="152502" y="28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1704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638028" y="277645"/>
                            <a:ext cx="865061" cy="512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5061" h="512559">
                                <a:moveTo>
                                  <a:pt x="293129" y="546"/>
                                </a:moveTo>
                                <a:cubicBezTo>
                                  <a:pt x="295123" y="0"/>
                                  <a:pt x="296672" y="267"/>
                                  <a:pt x="297828" y="1409"/>
                                </a:cubicBezTo>
                                <a:cubicBezTo>
                                  <a:pt x="298971" y="2553"/>
                                  <a:pt x="298971" y="4546"/>
                                  <a:pt x="297828" y="7391"/>
                                </a:cubicBezTo>
                                <a:cubicBezTo>
                                  <a:pt x="285839" y="38798"/>
                                  <a:pt x="272275" y="74320"/>
                                  <a:pt x="257162" y="113995"/>
                                </a:cubicBezTo>
                                <a:cubicBezTo>
                                  <a:pt x="242024" y="153683"/>
                                  <a:pt x="224473" y="194475"/>
                                  <a:pt x="204508" y="236423"/>
                                </a:cubicBezTo>
                                <a:cubicBezTo>
                                  <a:pt x="184519" y="278384"/>
                                  <a:pt x="161392" y="320053"/>
                                  <a:pt x="135153" y="361429"/>
                                </a:cubicBezTo>
                                <a:cubicBezTo>
                                  <a:pt x="108877" y="402818"/>
                                  <a:pt x="78918" y="440627"/>
                                  <a:pt x="45250" y="474891"/>
                                </a:cubicBezTo>
                                <a:cubicBezTo>
                                  <a:pt x="141706" y="485724"/>
                                  <a:pt x="227902" y="491286"/>
                                  <a:pt x="303822" y="491579"/>
                                </a:cubicBezTo>
                                <a:cubicBezTo>
                                  <a:pt x="379718" y="491858"/>
                                  <a:pt x="449656" y="488010"/>
                                  <a:pt x="513601" y="480022"/>
                                </a:cubicBezTo>
                                <a:cubicBezTo>
                                  <a:pt x="577520" y="472033"/>
                                  <a:pt x="637007" y="460184"/>
                                  <a:pt x="692099" y="444474"/>
                                </a:cubicBezTo>
                                <a:cubicBezTo>
                                  <a:pt x="747179" y="428790"/>
                                  <a:pt x="801827" y="410375"/>
                                  <a:pt x="856056" y="389242"/>
                                </a:cubicBezTo>
                                <a:cubicBezTo>
                                  <a:pt x="862318" y="388124"/>
                                  <a:pt x="865061" y="389560"/>
                                  <a:pt x="864184" y="393547"/>
                                </a:cubicBezTo>
                                <a:cubicBezTo>
                                  <a:pt x="863333" y="397535"/>
                                  <a:pt x="860628" y="400964"/>
                                  <a:pt x="856056" y="403809"/>
                                </a:cubicBezTo>
                                <a:cubicBezTo>
                                  <a:pt x="817245" y="423786"/>
                                  <a:pt x="774852" y="440792"/>
                                  <a:pt x="728929" y="454749"/>
                                </a:cubicBezTo>
                                <a:cubicBezTo>
                                  <a:pt x="682968" y="468757"/>
                                  <a:pt x="635305" y="480022"/>
                                  <a:pt x="585927" y="488569"/>
                                </a:cubicBezTo>
                                <a:cubicBezTo>
                                  <a:pt x="536562" y="497129"/>
                                  <a:pt x="486308" y="503275"/>
                                  <a:pt x="435242" y="506984"/>
                                </a:cubicBezTo>
                                <a:cubicBezTo>
                                  <a:pt x="384162" y="510705"/>
                                  <a:pt x="333934" y="512559"/>
                                  <a:pt x="284556" y="512559"/>
                                </a:cubicBezTo>
                                <a:cubicBezTo>
                                  <a:pt x="235191" y="512559"/>
                                  <a:pt x="187363" y="510997"/>
                                  <a:pt x="141135" y="507835"/>
                                </a:cubicBezTo>
                                <a:cubicBezTo>
                                  <a:pt x="94907" y="504710"/>
                                  <a:pt x="52108" y="500278"/>
                                  <a:pt x="12713" y="494576"/>
                                </a:cubicBezTo>
                                <a:cubicBezTo>
                                  <a:pt x="7582" y="494576"/>
                                  <a:pt x="4001" y="492582"/>
                                  <a:pt x="2006" y="488569"/>
                                </a:cubicBezTo>
                                <a:cubicBezTo>
                                  <a:pt x="0" y="484594"/>
                                  <a:pt x="1588" y="481431"/>
                                  <a:pt x="6731" y="479158"/>
                                </a:cubicBezTo>
                                <a:cubicBezTo>
                                  <a:pt x="42685" y="446062"/>
                                  <a:pt x="74790" y="408241"/>
                                  <a:pt x="103048" y="365709"/>
                                </a:cubicBezTo>
                                <a:cubicBezTo>
                                  <a:pt x="131293" y="323202"/>
                                  <a:pt x="156566" y="280530"/>
                                  <a:pt x="178816" y="237706"/>
                                </a:cubicBezTo>
                                <a:cubicBezTo>
                                  <a:pt x="201079" y="194907"/>
                                  <a:pt x="220485" y="153683"/>
                                  <a:pt x="237033" y="113995"/>
                                </a:cubicBezTo>
                                <a:cubicBezTo>
                                  <a:pt x="253594" y="74320"/>
                                  <a:pt x="268427" y="40221"/>
                                  <a:pt x="281546" y="11671"/>
                                </a:cubicBezTo>
                                <a:cubicBezTo>
                                  <a:pt x="282702" y="8827"/>
                                  <a:pt x="284416" y="6400"/>
                                  <a:pt x="286703" y="4394"/>
                                </a:cubicBezTo>
                                <a:cubicBezTo>
                                  <a:pt x="288976" y="2400"/>
                                  <a:pt x="291122" y="1118"/>
                                  <a:pt x="293129" y="54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1704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959814"/>
                            <a:ext cx="180221" cy="212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221" h="212986">
                                <a:moveTo>
                                  <a:pt x="180221" y="0"/>
                                </a:moveTo>
                                <a:lnTo>
                                  <a:pt x="180221" y="14598"/>
                                </a:lnTo>
                                <a:lnTo>
                                  <a:pt x="175776" y="20734"/>
                                </a:lnTo>
                                <a:cubicBezTo>
                                  <a:pt x="158910" y="47530"/>
                                  <a:pt x="143848" y="76054"/>
                                  <a:pt x="130564" y="106306"/>
                                </a:cubicBezTo>
                                <a:cubicBezTo>
                                  <a:pt x="139149" y="114472"/>
                                  <a:pt x="147569" y="122955"/>
                                  <a:pt x="155849" y="131731"/>
                                </a:cubicBezTo>
                                <a:cubicBezTo>
                                  <a:pt x="164130" y="140519"/>
                                  <a:pt x="172042" y="149359"/>
                                  <a:pt x="179611" y="158274"/>
                                </a:cubicBezTo>
                                <a:lnTo>
                                  <a:pt x="180221" y="159033"/>
                                </a:lnTo>
                                <a:lnTo>
                                  <a:pt x="180221" y="176502"/>
                                </a:lnTo>
                                <a:lnTo>
                                  <a:pt x="175166" y="169857"/>
                                </a:lnTo>
                                <a:cubicBezTo>
                                  <a:pt x="167699" y="160484"/>
                                  <a:pt x="159939" y="151239"/>
                                  <a:pt x="151862" y="142170"/>
                                </a:cubicBezTo>
                                <a:cubicBezTo>
                                  <a:pt x="143797" y="133090"/>
                                  <a:pt x="134958" y="124467"/>
                                  <a:pt x="125357" y="116288"/>
                                </a:cubicBezTo>
                                <a:cubicBezTo>
                                  <a:pt x="124938" y="115691"/>
                                  <a:pt x="123160" y="118727"/>
                                  <a:pt x="119997" y="125381"/>
                                </a:cubicBezTo>
                                <a:cubicBezTo>
                                  <a:pt x="116822" y="132036"/>
                                  <a:pt x="112987" y="140355"/>
                                  <a:pt x="108504" y="150336"/>
                                </a:cubicBezTo>
                                <a:cubicBezTo>
                                  <a:pt x="103995" y="160332"/>
                                  <a:pt x="99245" y="170847"/>
                                  <a:pt x="94242" y="181897"/>
                                </a:cubicBezTo>
                                <a:cubicBezTo>
                                  <a:pt x="89238" y="192932"/>
                                  <a:pt x="84793" y="202699"/>
                                  <a:pt x="80919" y="211170"/>
                                </a:cubicBezTo>
                                <a:cubicBezTo>
                                  <a:pt x="80704" y="211779"/>
                                  <a:pt x="80145" y="212224"/>
                                  <a:pt x="79230" y="212529"/>
                                </a:cubicBezTo>
                                <a:cubicBezTo>
                                  <a:pt x="78303" y="212821"/>
                                  <a:pt x="77440" y="212986"/>
                                  <a:pt x="76627" y="212986"/>
                                </a:cubicBezTo>
                                <a:cubicBezTo>
                                  <a:pt x="75801" y="212986"/>
                                  <a:pt x="75141" y="212681"/>
                                  <a:pt x="74633" y="212084"/>
                                </a:cubicBezTo>
                                <a:cubicBezTo>
                                  <a:pt x="74112" y="211475"/>
                                  <a:pt x="74176" y="210408"/>
                                  <a:pt x="74785" y="208896"/>
                                </a:cubicBezTo>
                                <a:cubicBezTo>
                                  <a:pt x="77224" y="202851"/>
                                  <a:pt x="80399" y="195282"/>
                                  <a:pt x="84285" y="186189"/>
                                </a:cubicBezTo>
                                <a:cubicBezTo>
                                  <a:pt x="88158" y="177121"/>
                                  <a:pt x="92299" y="167825"/>
                                  <a:pt x="96693" y="158274"/>
                                </a:cubicBezTo>
                                <a:cubicBezTo>
                                  <a:pt x="101087" y="148749"/>
                                  <a:pt x="105329" y="139681"/>
                                  <a:pt x="109418" y="131045"/>
                                </a:cubicBezTo>
                                <a:cubicBezTo>
                                  <a:pt x="113495" y="122409"/>
                                  <a:pt x="116975" y="115539"/>
                                  <a:pt x="119845" y="110395"/>
                                </a:cubicBezTo>
                                <a:cubicBezTo>
                                  <a:pt x="112885" y="104045"/>
                                  <a:pt x="106446" y="98432"/>
                                  <a:pt x="100528" y="93593"/>
                                </a:cubicBezTo>
                                <a:cubicBezTo>
                                  <a:pt x="94597" y="88754"/>
                                  <a:pt x="88514" y="84513"/>
                                  <a:pt x="82291" y="80880"/>
                                </a:cubicBezTo>
                                <a:cubicBezTo>
                                  <a:pt x="76055" y="77248"/>
                                  <a:pt x="69515" y="74302"/>
                                  <a:pt x="62682" y="72029"/>
                                </a:cubicBezTo>
                                <a:cubicBezTo>
                                  <a:pt x="55837" y="69768"/>
                                  <a:pt x="48014" y="68180"/>
                                  <a:pt x="39225" y="67266"/>
                                </a:cubicBezTo>
                                <a:cubicBezTo>
                                  <a:pt x="36774" y="66961"/>
                                  <a:pt x="33917" y="66961"/>
                                  <a:pt x="30640" y="67266"/>
                                </a:cubicBezTo>
                                <a:cubicBezTo>
                                  <a:pt x="27376" y="67571"/>
                                  <a:pt x="24201" y="68180"/>
                                  <a:pt x="21141" y="69082"/>
                                </a:cubicBezTo>
                                <a:cubicBezTo>
                                  <a:pt x="18080" y="69996"/>
                                  <a:pt x="15375" y="71203"/>
                                  <a:pt x="13025" y="72702"/>
                                </a:cubicBezTo>
                                <a:cubicBezTo>
                                  <a:pt x="10676" y="74238"/>
                                  <a:pt x="9190" y="75902"/>
                                  <a:pt x="8580" y="77705"/>
                                </a:cubicBezTo>
                                <a:cubicBezTo>
                                  <a:pt x="7767" y="79521"/>
                                  <a:pt x="7767" y="81731"/>
                                  <a:pt x="8580" y="84297"/>
                                </a:cubicBezTo>
                                <a:cubicBezTo>
                                  <a:pt x="9393" y="86862"/>
                                  <a:pt x="10574" y="89364"/>
                                  <a:pt x="12098" y="91777"/>
                                </a:cubicBezTo>
                                <a:cubicBezTo>
                                  <a:pt x="13635" y="94203"/>
                                  <a:pt x="15273" y="96476"/>
                                  <a:pt x="17013" y="98597"/>
                                </a:cubicBezTo>
                                <a:cubicBezTo>
                                  <a:pt x="18740" y="100718"/>
                                  <a:pt x="20023" y="102369"/>
                                  <a:pt x="20836" y="103588"/>
                                </a:cubicBezTo>
                                <a:cubicBezTo>
                                  <a:pt x="21661" y="105112"/>
                                  <a:pt x="21966" y="106839"/>
                                  <a:pt x="21763" y="108808"/>
                                </a:cubicBezTo>
                                <a:cubicBezTo>
                                  <a:pt x="21560" y="110776"/>
                                  <a:pt x="20125" y="110700"/>
                                  <a:pt x="17470" y="108566"/>
                                </a:cubicBezTo>
                                <a:cubicBezTo>
                                  <a:pt x="15832" y="107372"/>
                                  <a:pt x="13990" y="105785"/>
                                  <a:pt x="11946" y="103817"/>
                                </a:cubicBezTo>
                                <a:cubicBezTo>
                                  <a:pt x="9914" y="101848"/>
                                  <a:pt x="8009" y="99651"/>
                                  <a:pt x="6282" y="97238"/>
                                </a:cubicBezTo>
                                <a:cubicBezTo>
                                  <a:pt x="4542" y="94812"/>
                                  <a:pt x="3056" y="92235"/>
                                  <a:pt x="1837" y="89516"/>
                                </a:cubicBezTo>
                                <a:lnTo>
                                  <a:pt x="0" y="80461"/>
                                </a:lnTo>
                                <a:lnTo>
                                  <a:pt x="0" y="80417"/>
                                </a:lnTo>
                                <a:lnTo>
                                  <a:pt x="3208" y="67952"/>
                                </a:lnTo>
                                <a:cubicBezTo>
                                  <a:pt x="5367" y="64764"/>
                                  <a:pt x="7856" y="61983"/>
                                  <a:pt x="10726" y="59544"/>
                                </a:cubicBezTo>
                                <a:cubicBezTo>
                                  <a:pt x="14613" y="57728"/>
                                  <a:pt x="18740" y="56445"/>
                                  <a:pt x="23134" y="55697"/>
                                </a:cubicBezTo>
                                <a:cubicBezTo>
                                  <a:pt x="27529" y="54947"/>
                                  <a:pt x="31974" y="54630"/>
                                  <a:pt x="36469" y="54782"/>
                                </a:cubicBezTo>
                                <a:cubicBezTo>
                                  <a:pt x="40965" y="54947"/>
                                  <a:pt x="45461" y="55468"/>
                                  <a:pt x="49957" y="56369"/>
                                </a:cubicBezTo>
                                <a:cubicBezTo>
                                  <a:pt x="54453" y="57271"/>
                                  <a:pt x="58644" y="58338"/>
                                  <a:pt x="62530" y="59544"/>
                                </a:cubicBezTo>
                                <a:cubicBezTo>
                                  <a:pt x="73960" y="63481"/>
                                  <a:pt x="84742" y="69082"/>
                                  <a:pt x="94851" y="76346"/>
                                </a:cubicBezTo>
                                <a:cubicBezTo>
                                  <a:pt x="104973" y="83611"/>
                                  <a:pt x="114930" y="91777"/>
                                  <a:pt x="124747" y="100857"/>
                                </a:cubicBezTo>
                                <a:cubicBezTo>
                                  <a:pt x="139454" y="69374"/>
                                  <a:pt x="155494" y="39199"/>
                                  <a:pt x="172867" y="10294"/>
                                </a:cubicBezTo>
                                <a:lnTo>
                                  <a:pt x="1802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80221" y="885742"/>
                            <a:ext cx="58432" cy="3043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32" h="304381">
                                <a:moveTo>
                                  <a:pt x="56858" y="1524"/>
                                </a:moveTo>
                                <a:cubicBezTo>
                                  <a:pt x="57976" y="3035"/>
                                  <a:pt x="58432" y="5004"/>
                                  <a:pt x="58229" y="7430"/>
                                </a:cubicBezTo>
                                <a:cubicBezTo>
                                  <a:pt x="56807" y="34354"/>
                                  <a:pt x="55474" y="59779"/>
                                  <a:pt x="54254" y="83693"/>
                                </a:cubicBezTo>
                                <a:cubicBezTo>
                                  <a:pt x="53022" y="107594"/>
                                  <a:pt x="51943" y="131052"/>
                                  <a:pt x="51029" y="154039"/>
                                </a:cubicBezTo>
                                <a:cubicBezTo>
                                  <a:pt x="50114" y="177050"/>
                                  <a:pt x="49352" y="200127"/>
                                  <a:pt x="48730" y="223279"/>
                                </a:cubicBezTo>
                                <a:cubicBezTo>
                                  <a:pt x="48120" y="246418"/>
                                  <a:pt x="47815" y="270726"/>
                                  <a:pt x="47815" y="296126"/>
                                </a:cubicBezTo>
                                <a:cubicBezTo>
                                  <a:pt x="47815" y="300368"/>
                                  <a:pt x="46837" y="302870"/>
                                  <a:pt x="44895" y="303632"/>
                                </a:cubicBezTo>
                                <a:cubicBezTo>
                                  <a:pt x="42951" y="304381"/>
                                  <a:pt x="40970" y="303555"/>
                                  <a:pt x="38926" y="301130"/>
                                </a:cubicBezTo>
                                <a:cubicBezTo>
                                  <a:pt x="31153" y="291744"/>
                                  <a:pt x="23749" y="282219"/>
                                  <a:pt x="16701" y="272529"/>
                                </a:cubicBezTo>
                                <a:lnTo>
                                  <a:pt x="0" y="250574"/>
                                </a:lnTo>
                                <a:lnTo>
                                  <a:pt x="0" y="233106"/>
                                </a:lnTo>
                                <a:lnTo>
                                  <a:pt x="20536" y="258687"/>
                                </a:lnTo>
                                <a:cubicBezTo>
                                  <a:pt x="27076" y="267297"/>
                                  <a:pt x="32994" y="275399"/>
                                  <a:pt x="38316" y="282969"/>
                                </a:cubicBezTo>
                                <a:cubicBezTo>
                                  <a:pt x="38506" y="272986"/>
                                  <a:pt x="38824" y="261036"/>
                                  <a:pt x="39230" y="247117"/>
                                </a:cubicBezTo>
                                <a:cubicBezTo>
                                  <a:pt x="39637" y="233185"/>
                                  <a:pt x="40145" y="218364"/>
                                  <a:pt x="40767" y="202616"/>
                                </a:cubicBezTo>
                                <a:cubicBezTo>
                                  <a:pt x="41377" y="186893"/>
                                  <a:pt x="42037" y="170549"/>
                                  <a:pt x="42761" y="153594"/>
                                </a:cubicBezTo>
                                <a:cubicBezTo>
                                  <a:pt x="43472" y="136640"/>
                                  <a:pt x="44183" y="120079"/>
                                  <a:pt x="44895" y="103886"/>
                                </a:cubicBezTo>
                                <a:cubicBezTo>
                                  <a:pt x="45619" y="87706"/>
                                  <a:pt x="46381" y="72403"/>
                                  <a:pt x="47193" y="58039"/>
                                </a:cubicBezTo>
                                <a:cubicBezTo>
                                  <a:pt x="48006" y="43676"/>
                                  <a:pt x="48832" y="31026"/>
                                  <a:pt x="49657" y="20130"/>
                                </a:cubicBezTo>
                                <a:lnTo>
                                  <a:pt x="0" y="88670"/>
                                </a:lnTo>
                                <a:lnTo>
                                  <a:pt x="0" y="74072"/>
                                </a:lnTo>
                                <a:lnTo>
                                  <a:pt x="51181" y="2425"/>
                                </a:lnTo>
                                <a:cubicBezTo>
                                  <a:pt x="53835" y="318"/>
                                  <a:pt x="55728" y="0"/>
                                  <a:pt x="56858" y="152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261339" y="1057788"/>
                            <a:ext cx="88011" cy="99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011" h="99289">
                                <a:moveTo>
                                  <a:pt x="70599" y="622"/>
                                </a:moveTo>
                                <a:cubicBezTo>
                                  <a:pt x="73660" y="1219"/>
                                  <a:pt x="75806" y="4242"/>
                                  <a:pt x="77038" y="9690"/>
                                </a:cubicBezTo>
                                <a:cubicBezTo>
                                  <a:pt x="77851" y="13944"/>
                                  <a:pt x="78511" y="18466"/>
                                  <a:pt x="79032" y="23304"/>
                                </a:cubicBezTo>
                                <a:cubicBezTo>
                                  <a:pt x="79527" y="28156"/>
                                  <a:pt x="80048" y="33236"/>
                                  <a:pt x="80556" y="38506"/>
                                </a:cubicBezTo>
                                <a:cubicBezTo>
                                  <a:pt x="81064" y="43815"/>
                                  <a:pt x="81788" y="49187"/>
                                  <a:pt x="82702" y="54635"/>
                                </a:cubicBezTo>
                                <a:cubicBezTo>
                                  <a:pt x="83629" y="60071"/>
                                  <a:pt x="85103" y="65519"/>
                                  <a:pt x="87147" y="70980"/>
                                </a:cubicBezTo>
                                <a:cubicBezTo>
                                  <a:pt x="87960" y="73698"/>
                                  <a:pt x="88011" y="75679"/>
                                  <a:pt x="87300" y="76886"/>
                                </a:cubicBezTo>
                                <a:cubicBezTo>
                                  <a:pt x="86576" y="78080"/>
                                  <a:pt x="85509" y="78778"/>
                                  <a:pt x="84074" y="78918"/>
                                </a:cubicBezTo>
                                <a:cubicBezTo>
                                  <a:pt x="82652" y="79083"/>
                                  <a:pt x="81216" y="78778"/>
                                  <a:pt x="79794" y="78016"/>
                                </a:cubicBezTo>
                                <a:cubicBezTo>
                                  <a:pt x="78359" y="77267"/>
                                  <a:pt x="77546" y="76124"/>
                                  <a:pt x="77343" y="74613"/>
                                </a:cubicBezTo>
                                <a:cubicBezTo>
                                  <a:pt x="75908" y="70079"/>
                                  <a:pt x="74778" y="65456"/>
                                  <a:pt x="73965" y="60769"/>
                                </a:cubicBezTo>
                                <a:cubicBezTo>
                                  <a:pt x="73152" y="56070"/>
                                  <a:pt x="72479" y="51308"/>
                                  <a:pt x="71971" y="46469"/>
                                </a:cubicBezTo>
                                <a:cubicBezTo>
                                  <a:pt x="71463" y="41631"/>
                                  <a:pt x="71006" y="36931"/>
                                  <a:pt x="70599" y="32397"/>
                                </a:cubicBezTo>
                                <a:cubicBezTo>
                                  <a:pt x="70180" y="27851"/>
                                  <a:pt x="69672" y="23761"/>
                                  <a:pt x="69062" y="20142"/>
                                </a:cubicBezTo>
                                <a:cubicBezTo>
                                  <a:pt x="68047" y="13170"/>
                                  <a:pt x="64973" y="12268"/>
                                  <a:pt x="59868" y="17399"/>
                                </a:cubicBezTo>
                                <a:cubicBezTo>
                                  <a:pt x="56185" y="21044"/>
                                  <a:pt x="52210" y="25667"/>
                                  <a:pt x="47917" y="31255"/>
                                </a:cubicBezTo>
                                <a:cubicBezTo>
                                  <a:pt x="43624" y="36855"/>
                                  <a:pt x="39179" y="43142"/>
                                  <a:pt x="34582" y="50102"/>
                                </a:cubicBezTo>
                                <a:cubicBezTo>
                                  <a:pt x="29985" y="57061"/>
                                  <a:pt x="25336" y="64554"/>
                                  <a:pt x="20638" y="72568"/>
                                </a:cubicBezTo>
                                <a:cubicBezTo>
                                  <a:pt x="15939" y="80594"/>
                                  <a:pt x="11443" y="88671"/>
                                  <a:pt x="7150" y="96850"/>
                                </a:cubicBezTo>
                                <a:cubicBezTo>
                                  <a:pt x="4902" y="99289"/>
                                  <a:pt x="3111" y="99123"/>
                                  <a:pt x="1791" y="96406"/>
                                </a:cubicBezTo>
                                <a:cubicBezTo>
                                  <a:pt x="457" y="93675"/>
                                  <a:pt x="0" y="91110"/>
                                  <a:pt x="407" y="88671"/>
                                </a:cubicBezTo>
                                <a:cubicBezTo>
                                  <a:pt x="1016" y="82931"/>
                                  <a:pt x="1524" y="77788"/>
                                  <a:pt x="1943" y="73240"/>
                                </a:cubicBezTo>
                                <a:cubicBezTo>
                                  <a:pt x="2349" y="68707"/>
                                  <a:pt x="2807" y="64236"/>
                                  <a:pt x="3315" y="59842"/>
                                </a:cubicBezTo>
                                <a:cubicBezTo>
                                  <a:pt x="3835" y="55473"/>
                                  <a:pt x="4344" y="50774"/>
                                  <a:pt x="4851" y="45771"/>
                                </a:cubicBezTo>
                                <a:cubicBezTo>
                                  <a:pt x="5359" y="40780"/>
                                  <a:pt x="5918" y="35116"/>
                                  <a:pt x="6541" y="28766"/>
                                </a:cubicBezTo>
                                <a:cubicBezTo>
                                  <a:pt x="6541" y="27851"/>
                                  <a:pt x="6883" y="26950"/>
                                  <a:pt x="7607" y="26035"/>
                                </a:cubicBezTo>
                                <a:cubicBezTo>
                                  <a:pt x="8331" y="25133"/>
                                  <a:pt x="9144" y="24536"/>
                                  <a:pt x="10058" y="24219"/>
                                </a:cubicBezTo>
                                <a:cubicBezTo>
                                  <a:pt x="10985" y="23914"/>
                                  <a:pt x="11747" y="24079"/>
                                  <a:pt x="12357" y="24664"/>
                                </a:cubicBezTo>
                                <a:cubicBezTo>
                                  <a:pt x="12979" y="25273"/>
                                  <a:pt x="13284" y="26644"/>
                                  <a:pt x="13284" y="28766"/>
                                </a:cubicBezTo>
                                <a:cubicBezTo>
                                  <a:pt x="12865" y="34823"/>
                                  <a:pt x="12509" y="41402"/>
                                  <a:pt x="12205" y="48514"/>
                                </a:cubicBezTo>
                                <a:cubicBezTo>
                                  <a:pt x="11900" y="55613"/>
                                  <a:pt x="11544" y="64173"/>
                                  <a:pt x="11138" y="74143"/>
                                </a:cubicBezTo>
                                <a:cubicBezTo>
                                  <a:pt x="13792" y="68414"/>
                                  <a:pt x="17107" y="61976"/>
                                  <a:pt x="21095" y="54864"/>
                                </a:cubicBezTo>
                                <a:cubicBezTo>
                                  <a:pt x="25083" y="47752"/>
                                  <a:pt x="29261" y="40869"/>
                                  <a:pt x="33655" y="34213"/>
                                </a:cubicBezTo>
                                <a:cubicBezTo>
                                  <a:pt x="38049" y="27546"/>
                                  <a:pt x="42558" y="21501"/>
                                  <a:pt x="47155" y="16040"/>
                                </a:cubicBezTo>
                                <a:cubicBezTo>
                                  <a:pt x="51740" y="10592"/>
                                  <a:pt x="56083" y="6362"/>
                                  <a:pt x="60173" y="3327"/>
                                </a:cubicBezTo>
                                <a:cubicBezTo>
                                  <a:pt x="64046" y="914"/>
                                  <a:pt x="67526" y="0"/>
                                  <a:pt x="70599" y="62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81287" y="1086552"/>
                            <a:ext cx="87960" cy="56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960" h="56743">
                                <a:moveTo>
                                  <a:pt x="3975" y="901"/>
                                </a:moveTo>
                                <a:cubicBezTo>
                                  <a:pt x="5613" y="0"/>
                                  <a:pt x="6934" y="1067"/>
                                  <a:pt x="7963" y="4076"/>
                                </a:cubicBezTo>
                                <a:cubicBezTo>
                                  <a:pt x="11646" y="14681"/>
                                  <a:pt x="16497" y="23304"/>
                                  <a:pt x="22517" y="29959"/>
                                </a:cubicBezTo>
                                <a:cubicBezTo>
                                  <a:pt x="28549" y="36614"/>
                                  <a:pt x="35039" y="40398"/>
                                  <a:pt x="41986" y="41313"/>
                                </a:cubicBezTo>
                                <a:cubicBezTo>
                                  <a:pt x="48933" y="42214"/>
                                  <a:pt x="56032" y="39941"/>
                                  <a:pt x="63284" y="34506"/>
                                </a:cubicBezTo>
                                <a:cubicBezTo>
                                  <a:pt x="70536" y="29045"/>
                                  <a:pt x="77127" y="19215"/>
                                  <a:pt x="83058" y="4991"/>
                                </a:cubicBezTo>
                                <a:cubicBezTo>
                                  <a:pt x="84074" y="2260"/>
                                  <a:pt x="84937" y="901"/>
                                  <a:pt x="85661" y="901"/>
                                </a:cubicBezTo>
                                <a:cubicBezTo>
                                  <a:pt x="86373" y="901"/>
                                  <a:pt x="86932" y="1663"/>
                                  <a:pt x="87350" y="3162"/>
                                </a:cubicBezTo>
                                <a:cubicBezTo>
                                  <a:pt x="87757" y="4686"/>
                                  <a:pt x="87960" y="6515"/>
                                  <a:pt x="87960" y="8623"/>
                                </a:cubicBezTo>
                                <a:cubicBezTo>
                                  <a:pt x="87960" y="10744"/>
                                  <a:pt x="87656" y="12408"/>
                                  <a:pt x="87033" y="13614"/>
                                </a:cubicBezTo>
                                <a:cubicBezTo>
                                  <a:pt x="79680" y="29959"/>
                                  <a:pt x="71818" y="41313"/>
                                  <a:pt x="63436" y="47675"/>
                                </a:cubicBezTo>
                                <a:cubicBezTo>
                                  <a:pt x="55067" y="54013"/>
                                  <a:pt x="46990" y="56743"/>
                                  <a:pt x="39230" y="55842"/>
                                </a:cubicBezTo>
                                <a:cubicBezTo>
                                  <a:pt x="31458" y="54927"/>
                                  <a:pt x="24409" y="51067"/>
                                  <a:pt x="18072" y="44259"/>
                                </a:cubicBezTo>
                                <a:cubicBezTo>
                                  <a:pt x="11747" y="37440"/>
                                  <a:pt x="6845" y="29210"/>
                                  <a:pt x="3366" y="19520"/>
                                </a:cubicBezTo>
                                <a:cubicBezTo>
                                  <a:pt x="914" y="12560"/>
                                  <a:pt x="0" y="7417"/>
                                  <a:pt x="610" y="4076"/>
                                </a:cubicBezTo>
                                <a:cubicBezTo>
                                  <a:pt x="1219" y="2870"/>
                                  <a:pt x="2349" y="1803"/>
                                  <a:pt x="3975" y="90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410713" y="985320"/>
                            <a:ext cx="16129" cy="2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29" h="20726">
                                <a:moveTo>
                                  <a:pt x="5512" y="0"/>
                                </a:moveTo>
                                <a:cubicBezTo>
                                  <a:pt x="6325" y="0"/>
                                  <a:pt x="7036" y="749"/>
                                  <a:pt x="7658" y="2260"/>
                                </a:cubicBezTo>
                                <a:cubicBezTo>
                                  <a:pt x="7862" y="2883"/>
                                  <a:pt x="7963" y="3480"/>
                                  <a:pt x="7963" y="4076"/>
                                </a:cubicBezTo>
                                <a:cubicBezTo>
                                  <a:pt x="9995" y="4076"/>
                                  <a:pt x="11735" y="4534"/>
                                  <a:pt x="13170" y="5448"/>
                                </a:cubicBezTo>
                                <a:cubicBezTo>
                                  <a:pt x="14593" y="6350"/>
                                  <a:pt x="15520" y="8471"/>
                                  <a:pt x="15926" y="11785"/>
                                </a:cubicBezTo>
                                <a:cubicBezTo>
                                  <a:pt x="16129" y="13614"/>
                                  <a:pt x="15164" y="15659"/>
                                  <a:pt x="13018" y="17920"/>
                                </a:cubicBezTo>
                                <a:cubicBezTo>
                                  <a:pt x="10871" y="20193"/>
                                  <a:pt x="8370" y="20726"/>
                                  <a:pt x="5512" y="19520"/>
                                </a:cubicBezTo>
                                <a:cubicBezTo>
                                  <a:pt x="3670" y="18923"/>
                                  <a:pt x="2286" y="17551"/>
                                  <a:pt x="1372" y="15430"/>
                                </a:cubicBezTo>
                                <a:cubicBezTo>
                                  <a:pt x="445" y="13322"/>
                                  <a:pt x="0" y="11113"/>
                                  <a:pt x="0" y="8851"/>
                                </a:cubicBezTo>
                                <a:cubicBezTo>
                                  <a:pt x="0" y="6579"/>
                                  <a:pt x="445" y="4534"/>
                                  <a:pt x="1372" y="2718"/>
                                </a:cubicBezTo>
                                <a:cubicBezTo>
                                  <a:pt x="2286" y="914"/>
                                  <a:pt x="3670" y="0"/>
                                  <a:pt x="55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392415" y="999623"/>
                            <a:ext cx="331838" cy="1709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838" h="170917">
                                <a:moveTo>
                                  <a:pt x="93828" y="457"/>
                                </a:moveTo>
                                <a:cubicBezTo>
                                  <a:pt x="94755" y="914"/>
                                  <a:pt x="95110" y="2197"/>
                                  <a:pt x="94907" y="4305"/>
                                </a:cubicBezTo>
                                <a:cubicBezTo>
                                  <a:pt x="94488" y="8559"/>
                                  <a:pt x="93625" y="12852"/>
                                  <a:pt x="92304" y="17246"/>
                                </a:cubicBezTo>
                                <a:cubicBezTo>
                                  <a:pt x="90970" y="21628"/>
                                  <a:pt x="89586" y="27153"/>
                                  <a:pt x="88163" y="33820"/>
                                </a:cubicBezTo>
                                <a:cubicBezTo>
                                  <a:pt x="100216" y="32309"/>
                                  <a:pt x="111252" y="30861"/>
                                  <a:pt x="121260" y="29502"/>
                                </a:cubicBezTo>
                                <a:cubicBezTo>
                                  <a:pt x="131280" y="28143"/>
                                  <a:pt x="141897" y="26695"/>
                                  <a:pt x="153149" y="25184"/>
                                </a:cubicBezTo>
                                <a:cubicBezTo>
                                  <a:pt x="182969" y="20650"/>
                                  <a:pt x="212496" y="15951"/>
                                  <a:pt x="241719" y="11113"/>
                                </a:cubicBezTo>
                                <a:cubicBezTo>
                                  <a:pt x="270942" y="6286"/>
                                  <a:pt x="300469" y="3848"/>
                                  <a:pt x="330302" y="3848"/>
                                </a:cubicBezTo>
                                <a:cubicBezTo>
                                  <a:pt x="331317" y="3848"/>
                                  <a:pt x="331838" y="4914"/>
                                  <a:pt x="331838" y="7035"/>
                                </a:cubicBezTo>
                                <a:cubicBezTo>
                                  <a:pt x="331838" y="9157"/>
                                  <a:pt x="331317" y="10198"/>
                                  <a:pt x="330302" y="10198"/>
                                </a:cubicBezTo>
                                <a:cubicBezTo>
                                  <a:pt x="299657" y="13233"/>
                                  <a:pt x="269253" y="16866"/>
                                  <a:pt x="239116" y="21107"/>
                                </a:cubicBezTo>
                                <a:cubicBezTo>
                                  <a:pt x="208978" y="25349"/>
                                  <a:pt x="178994" y="29731"/>
                                  <a:pt x="149161" y="34265"/>
                                </a:cubicBezTo>
                                <a:cubicBezTo>
                                  <a:pt x="137922" y="35789"/>
                                  <a:pt x="127546" y="37223"/>
                                  <a:pt x="118046" y="38582"/>
                                </a:cubicBezTo>
                                <a:cubicBezTo>
                                  <a:pt x="108547" y="39941"/>
                                  <a:pt x="98171" y="41389"/>
                                  <a:pt x="86944" y="42900"/>
                                </a:cubicBezTo>
                                <a:cubicBezTo>
                                  <a:pt x="86322" y="45923"/>
                                  <a:pt x="85661" y="48946"/>
                                  <a:pt x="84950" y="51968"/>
                                </a:cubicBezTo>
                                <a:cubicBezTo>
                                  <a:pt x="84226" y="55004"/>
                                  <a:pt x="83464" y="58394"/>
                                  <a:pt x="82639" y="62192"/>
                                </a:cubicBezTo>
                                <a:cubicBezTo>
                                  <a:pt x="81826" y="65977"/>
                                  <a:pt x="80861" y="70282"/>
                                  <a:pt x="79730" y="75120"/>
                                </a:cubicBezTo>
                                <a:cubicBezTo>
                                  <a:pt x="78613" y="79959"/>
                                  <a:pt x="77432" y="85865"/>
                                  <a:pt x="76213" y="92837"/>
                                </a:cubicBezTo>
                                <a:cubicBezTo>
                                  <a:pt x="75387" y="97675"/>
                                  <a:pt x="74422" y="103353"/>
                                  <a:pt x="73304" y="109842"/>
                                </a:cubicBezTo>
                                <a:cubicBezTo>
                                  <a:pt x="72174" y="116357"/>
                                  <a:pt x="71463" y="122644"/>
                                  <a:pt x="71145" y="128689"/>
                                </a:cubicBezTo>
                                <a:cubicBezTo>
                                  <a:pt x="70841" y="134747"/>
                                  <a:pt x="71260" y="140119"/>
                                  <a:pt x="72377" y="144805"/>
                                </a:cubicBezTo>
                                <a:cubicBezTo>
                                  <a:pt x="73495" y="149492"/>
                                  <a:pt x="75806" y="152603"/>
                                  <a:pt x="79273" y="154114"/>
                                </a:cubicBezTo>
                                <a:cubicBezTo>
                                  <a:pt x="80912" y="154711"/>
                                  <a:pt x="82842" y="154787"/>
                                  <a:pt x="85103" y="154343"/>
                                </a:cubicBezTo>
                                <a:cubicBezTo>
                                  <a:pt x="87350" y="153873"/>
                                  <a:pt x="89636" y="153060"/>
                                  <a:pt x="91999" y="151841"/>
                                </a:cubicBezTo>
                                <a:cubicBezTo>
                                  <a:pt x="94336" y="150647"/>
                                  <a:pt x="96698" y="149199"/>
                                  <a:pt x="99047" y="147523"/>
                                </a:cubicBezTo>
                                <a:cubicBezTo>
                                  <a:pt x="101384" y="145872"/>
                                  <a:pt x="103391" y="144284"/>
                                  <a:pt x="105016" y="142773"/>
                                </a:cubicBezTo>
                                <a:cubicBezTo>
                                  <a:pt x="113195" y="135204"/>
                                  <a:pt x="121577" y="126581"/>
                                  <a:pt x="130149" y="116891"/>
                                </a:cubicBezTo>
                                <a:cubicBezTo>
                                  <a:pt x="138735" y="107200"/>
                                  <a:pt x="146596" y="97828"/>
                                  <a:pt x="153759" y="88735"/>
                                </a:cubicBezTo>
                                <a:cubicBezTo>
                                  <a:pt x="155804" y="87236"/>
                                  <a:pt x="156870" y="87541"/>
                                  <a:pt x="156972" y="89649"/>
                                </a:cubicBezTo>
                                <a:cubicBezTo>
                                  <a:pt x="157073" y="91770"/>
                                  <a:pt x="156616" y="93586"/>
                                  <a:pt x="155600" y="95097"/>
                                </a:cubicBezTo>
                                <a:cubicBezTo>
                                  <a:pt x="153543" y="98133"/>
                                  <a:pt x="151143" y="101765"/>
                                  <a:pt x="148399" y="105994"/>
                                </a:cubicBezTo>
                                <a:cubicBezTo>
                                  <a:pt x="145631" y="110236"/>
                                  <a:pt x="142723" y="114553"/>
                                  <a:pt x="139662" y="118935"/>
                                </a:cubicBezTo>
                                <a:cubicBezTo>
                                  <a:pt x="136589" y="123317"/>
                                  <a:pt x="133477" y="127559"/>
                                  <a:pt x="130315" y="131635"/>
                                </a:cubicBezTo>
                                <a:cubicBezTo>
                                  <a:pt x="127140" y="135724"/>
                                  <a:pt x="124333" y="138823"/>
                                  <a:pt x="121882" y="140944"/>
                                </a:cubicBezTo>
                                <a:cubicBezTo>
                                  <a:pt x="119431" y="143980"/>
                                  <a:pt x="115951" y="147675"/>
                                  <a:pt x="111455" y="152070"/>
                                </a:cubicBezTo>
                                <a:cubicBezTo>
                                  <a:pt x="106959" y="156451"/>
                                  <a:pt x="102210" y="160324"/>
                                  <a:pt x="97206" y="163652"/>
                                </a:cubicBezTo>
                                <a:cubicBezTo>
                                  <a:pt x="92202" y="166979"/>
                                  <a:pt x="87198" y="169087"/>
                                  <a:pt x="82182" y="170014"/>
                                </a:cubicBezTo>
                                <a:cubicBezTo>
                                  <a:pt x="77178" y="170917"/>
                                  <a:pt x="72936" y="169545"/>
                                  <a:pt x="69469" y="165912"/>
                                </a:cubicBezTo>
                                <a:cubicBezTo>
                                  <a:pt x="66408" y="162280"/>
                                  <a:pt x="64313" y="157518"/>
                                  <a:pt x="63183" y="151612"/>
                                </a:cubicBezTo>
                                <a:cubicBezTo>
                                  <a:pt x="62065" y="145707"/>
                                  <a:pt x="61595" y="139446"/>
                                  <a:pt x="61811" y="132778"/>
                                </a:cubicBezTo>
                                <a:cubicBezTo>
                                  <a:pt x="62001" y="126111"/>
                                  <a:pt x="62573" y="119469"/>
                                  <a:pt x="63500" y="112801"/>
                                </a:cubicBezTo>
                                <a:cubicBezTo>
                                  <a:pt x="64414" y="106146"/>
                                  <a:pt x="65481" y="100088"/>
                                  <a:pt x="66713" y="94640"/>
                                </a:cubicBezTo>
                                <a:cubicBezTo>
                                  <a:pt x="67932" y="87985"/>
                                  <a:pt x="69012" y="82245"/>
                                  <a:pt x="69926" y="77394"/>
                                </a:cubicBezTo>
                                <a:cubicBezTo>
                                  <a:pt x="70841" y="72554"/>
                                  <a:pt x="71768" y="68237"/>
                                  <a:pt x="72682" y="64465"/>
                                </a:cubicBezTo>
                                <a:cubicBezTo>
                                  <a:pt x="73609" y="60680"/>
                                  <a:pt x="74473" y="57200"/>
                                  <a:pt x="75286" y="54013"/>
                                </a:cubicBezTo>
                                <a:cubicBezTo>
                                  <a:pt x="76111" y="50838"/>
                                  <a:pt x="76822" y="47586"/>
                                  <a:pt x="77432" y="44259"/>
                                </a:cubicBezTo>
                                <a:cubicBezTo>
                                  <a:pt x="69266" y="45161"/>
                                  <a:pt x="62001" y="45923"/>
                                  <a:pt x="55677" y="46520"/>
                                </a:cubicBezTo>
                                <a:cubicBezTo>
                                  <a:pt x="49340" y="47130"/>
                                  <a:pt x="43421" y="47510"/>
                                  <a:pt x="37897" y="47663"/>
                                </a:cubicBezTo>
                                <a:cubicBezTo>
                                  <a:pt x="32385" y="47815"/>
                                  <a:pt x="27013" y="47739"/>
                                  <a:pt x="21806" y="47422"/>
                                </a:cubicBezTo>
                                <a:cubicBezTo>
                                  <a:pt x="16599" y="47130"/>
                                  <a:pt x="10922" y="46520"/>
                                  <a:pt x="4800" y="45618"/>
                                </a:cubicBezTo>
                                <a:cubicBezTo>
                                  <a:pt x="1524" y="45314"/>
                                  <a:pt x="0" y="44259"/>
                                  <a:pt x="190" y="42443"/>
                                </a:cubicBezTo>
                                <a:cubicBezTo>
                                  <a:pt x="406" y="40627"/>
                                  <a:pt x="1931" y="39712"/>
                                  <a:pt x="4800" y="39712"/>
                                </a:cubicBezTo>
                                <a:cubicBezTo>
                                  <a:pt x="11125" y="40030"/>
                                  <a:pt x="17157" y="40094"/>
                                  <a:pt x="22885" y="39941"/>
                                </a:cubicBezTo>
                                <a:cubicBezTo>
                                  <a:pt x="28600" y="39801"/>
                                  <a:pt x="34379" y="39484"/>
                                  <a:pt x="40196" y="39027"/>
                                </a:cubicBezTo>
                                <a:cubicBezTo>
                                  <a:pt x="46025" y="38582"/>
                                  <a:pt x="52095" y="37897"/>
                                  <a:pt x="58432" y="36995"/>
                                </a:cubicBezTo>
                                <a:cubicBezTo>
                                  <a:pt x="64770" y="36093"/>
                                  <a:pt x="71717" y="35166"/>
                                  <a:pt x="79273" y="34265"/>
                                </a:cubicBezTo>
                                <a:cubicBezTo>
                                  <a:pt x="80302" y="29121"/>
                                  <a:pt x="81216" y="24434"/>
                                  <a:pt x="82029" y="20193"/>
                                </a:cubicBezTo>
                                <a:cubicBezTo>
                                  <a:pt x="82842" y="15951"/>
                                  <a:pt x="83769" y="12179"/>
                                  <a:pt x="84798" y="8851"/>
                                </a:cubicBezTo>
                                <a:cubicBezTo>
                                  <a:pt x="84988" y="7035"/>
                                  <a:pt x="85712" y="5359"/>
                                  <a:pt x="86944" y="3848"/>
                                </a:cubicBezTo>
                                <a:cubicBezTo>
                                  <a:pt x="88163" y="2336"/>
                                  <a:pt x="89395" y="1295"/>
                                  <a:pt x="90615" y="673"/>
                                </a:cubicBezTo>
                                <a:cubicBezTo>
                                  <a:pt x="91846" y="76"/>
                                  <a:pt x="92913" y="0"/>
                                  <a:pt x="93828" y="45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529722" y="1063856"/>
                            <a:ext cx="76619" cy="77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619" h="77775">
                                <a:moveTo>
                                  <a:pt x="63652" y="1804"/>
                                </a:moveTo>
                                <a:cubicBezTo>
                                  <a:pt x="68352" y="3620"/>
                                  <a:pt x="72542" y="8166"/>
                                  <a:pt x="76213" y="15431"/>
                                </a:cubicBezTo>
                                <a:cubicBezTo>
                                  <a:pt x="76619" y="16637"/>
                                  <a:pt x="76619" y="17920"/>
                                  <a:pt x="76213" y="19292"/>
                                </a:cubicBezTo>
                                <a:cubicBezTo>
                                  <a:pt x="75806" y="20663"/>
                                  <a:pt x="75146" y="21793"/>
                                  <a:pt x="74219" y="22696"/>
                                </a:cubicBezTo>
                                <a:cubicBezTo>
                                  <a:pt x="73304" y="23597"/>
                                  <a:pt x="72276" y="24283"/>
                                  <a:pt x="71158" y="24727"/>
                                </a:cubicBezTo>
                                <a:cubicBezTo>
                                  <a:pt x="70028" y="25185"/>
                                  <a:pt x="69164" y="24956"/>
                                  <a:pt x="68555" y="24054"/>
                                </a:cubicBezTo>
                                <a:cubicBezTo>
                                  <a:pt x="65684" y="20727"/>
                                  <a:pt x="62268" y="18377"/>
                                  <a:pt x="58281" y="17018"/>
                                </a:cubicBezTo>
                                <a:cubicBezTo>
                                  <a:pt x="54305" y="15660"/>
                                  <a:pt x="49543" y="15888"/>
                                  <a:pt x="44031" y="17691"/>
                                </a:cubicBezTo>
                                <a:cubicBezTo>
                                  <a:pt x="38722" y="19521"/>
                                  <a:pt x="33706" y="22759"/>
                                  <a:pt x="29020" y="27458"/>
                                </a:cubicBezTo>
                                <a:cubicBezTo>
                                  <a:pt x="24308" y="32144"/>
                                  <a:pt x="20333" y="37148"/>
                                  <a:pt x="17056" y="42444"/>
                                </a:cubicBezTo>
                                <a:cubicBezTo>
                                  <a:pt x="13792" y="47740"/>
                                  <a:pt x="11583" y="52578"/>
                                  <a:pt x="10465" y="56972"/>
                                </a:cubicBezTo>
                                <a:cubicBezTo>
                                  <a:pt x="9347" y="61354"/>
                                  <a:pt x="9804" y="64008"/>
                                  <a:pt x="11849" y="64910"/>
                                </a:cubicBezTo>
                                <a:cubicBezTo>
                                  <a:pt x="14707" y="66434"/>
                                  <a:pt x="18085" y="66802"/>
                                  <a:pt x="21958" y="66040"/>
                                </a:cubicBezTo>
                                <a:cubicBezTo>
                                  <a:pt x="25845" y="65291"/>
                                  <a:pt x="29667" y="63932"/>
                                  <a:pt x="33452" y="61964"/>
                                </a:cubicBezTo>
                                <a:cubicBezTo>
                                  <a:pt x="37236" y="59995"/>
                                  <a:pt x="40602" y="57810"/>
                                  <a:pt x="43574" y="55373"/>
                                </a:cubicBezTo>
                                <a:cubicBezTo>
                                  <a:pt x="46533" y="52946"/>
                                  <a:pt x="48628" y="50686"/>
                                  <a:pt x="49860" y="48565"/>
                                </a:cubicBezTo>
                                <a:cubicBezTo>
                                  <a:pt x="52312" y="44336"/>
                                  <a:pt x="54559" y="42215"/>
                                  <a:pt x="56591" y="42215"/>
                                </a:cubicBezTo>
                                <a:cubicBezTo>
                                  <a:pt x="58636" y="42215"/>
                                  <a:pt x="59868" y="43130"/>
                                  <a:pt x="60287" y="44933"/>
                                </a:cubicBezTo>
                                <a:cubicBezTo>
                                  <a:pt x="60681" y="49175"/>
                                  <a:pt x="61049" y="53328"/>
                                  <a:pt x="61354" y="57430"/>
                                </a:cubicBezTo>
                                <a:cubicBezTo>
                                  <a:pt x="61659" y="61506"/>
                                  <a:pt x="61811" y="65202"/>
                                  <a:pt x="61811" y="68542"/>
                                </a:cubicBezTo>
                                <a:cubicBezTo>
                                  <a:pt x="61811" y="70054"/>
                                  <a:pt x="60998" y="71717"/>
                                  <a:pt x="59360" y="73534"/>
                                </a:cubicBezTo>
                                <a:cubicBezTo>
                                  <a:pt x="57722" y="75336"/>
                                  <a:pt x="56083" y="74892"/>
                                  <a:pt x="54458" y="72175"/>
                                </a:cubicBezTo>
                                <a:cubicBezTo>
                                  <a:pt x="53429" y="70663"/>
                                  <a:pt x="52718" y="68694"/>
                                  <a:pt x="52312" y="66269"/>
                                </a:cubicBezTo>
                                <a:cubicBezTo>
                                  <a:pt x="51892" y="63843"/>
                                  <a:pt x="51689" y="61875"/>
                                  <a:pt x="51689" y="60364"/>
                                </a:cubicBezTo>
                                <a:cubicBezTo>
                                  <a:pt x="50470" y="62192"/>
                                  <a:pt x="48273" y="64237"/>
                                  <a:pt x="45098" y="66497"/>
                                </a:cubicBezTo>
                                <a:cubicBezTo>
                                  <a:pt x="41935" y="68771"/>
                                  <a:pt x="38316" y="70739"/>
                                  <a:pt x="34227" y="72403"/>
                                </a:cubicBezTo>
                                <a:cubicBezTo>
                                  <a:pt x="30137" y="74067"/>
                                  <a:pt x="25946" y="75438"/>
                                  <a:pt x="21654" y="76492"/>
                                </a:cubicBezTo>
                                <a:cubicBezTo>
                                  <a:pt x="17361" y="77546"/>
                                  <a:pt x="13589" y="77775"/>
                                  <a:pt x="10313" y="77166"/>
                                </a:cubicBezTo>
                                <a:cubicBezTo>
                                  <a:pt x="7455" y="76569"/>
                                  <a:pt x="5004" y="75273"/>
                                  <a:pt x="2959" y="73305"/>
                                </a:cubicBezTo>
                                <a:cubicBezTo>
                                  <a:pt x="915" y="71336"/>
                                  <a:pt x="0" y="68694"/>
                                  <a:pt x="203" y="65367"/>
                                </a:cubicBezTo>
                                <a:cubicBezTo>
                                  <a:pt x="407" y="59919"/>
                                  <a:pt x="1778" y="53937"/>
                                  <a:pt x="4344" y="47435"/>
                                </a:cubicBezTo>
                                <a:cubicBezTo>
                                  <a:pt x="6896" y="40932"/>
                                  <a:pt x="10211" y="34570"/>
                                  <a:pt x="14300" y="28372"/>
                                </a:cubicBezTo>
                                <a:cubicBezTo>
                                  <a:pt x="18390" y="22175"/>
                                  <a:pt x="23140" y="16726"/>
                                  <a:pt x="28550" y="12027"/>
                                </a:cubicBezTo>
                                <a:cubicBezTo>
                                  <a:pt x="33960" y="7328"/>
                                  <a:pt x="39738" y="4077"/>
                                  <a:pt x="45872" y="2261"/>
                                </a:cubicBezTo>
                                <a:cubicBezTo>
                                  <a:pt x="53023" y="153"/>
                                  <a:pt x="58941" y="0"/>
                                  <a:pt x="63652" y="180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709884" y="881520"/>
                            <a:ext cx="309677" cy="271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77" h="271754">
                                <a:moveTo>
                                  <a:pt x="104928" y="291"/>
                                </a:moveTo>
                                <a:cubicBezTo>
                                  <a:pt x="105651" y="0"/>
                                  <a:pt x="106210" y="140"/>
                                  <a:pt x="106617" y="749"/>
                                </a:cubicBezTo>
                                <a:cubicBezTo>
                                  <a:pt x="107023" y="1359"/>
                                  <a:pt x="107023" y="2425"/>
                                  <a:pt x="106617" y="3924"/>
                                </a:cubicBezTo>
                                <a:cubicBezTo>
                                  <a:pt x="102324" y="20561"/>
                                  <a:pt x="97473" y="39408"/>
                                  <a:pt x="92063" y="60439"/>
                                </a:cubicBezTo>
                                <a:cubicBezTo>
                                  <a:pt x="86640" y="81483"/>
                                  <a:pt x="80353" y="103111"/>
                                  <a:pt x="73203" y="125361"/>
                                </a:cubicBezTo>
                                <a:cubicBezTo>
                                  <a:pt x="66053" y="147612"/>
                                  <a:pt x="57785" y="169697"/>
                                  <a:pt x="48387" y="191630"/>
                                </a:cubicBezTo>
                                <a:cubicBezTo>
                                  <a:pt x="38976" y="213575"/>
                                  <a:pt x="28245" y="233629"/>
                                  <a:pt x="16205" y="251790"/>
                                </a:cubicBezTo>
                                <a:cubicBezTo>
                                  <a:pt x="50724" y="257543"/>
                                  <a:pt x="81585" y="260490"/>
                                  <a:pt x="108763" y="260641"/>
                                </a:cubicBezTo>
                                <a:cubicBezTo>
                                  <a:pt x="135941" y="260807"/>
                                  <a:pt x="160973" y="258737"/>
                                  <a:pt x="183858" y="254508"/>
                                </a:cubicBezTo>
                                <a:cubicBezTo>
                                  <a:pt x="206744" y="250279"/>
                                  <a:pt x="228042" y="243992"/>
                                  <a:pt x="247777" y="235661"/>
                                </a:cubicBezTo>
                                <a:cubicBezTo>
                                  <a:pt x="267475" y="227355"/>
                                  <a:pt x="287046" y="217589"/>
                                  <a:pt x="306464" y="206387"/>
                                </a:cubicBezTo>
                                <a:cubicBezTo>
                                  <a:pt x="308712" y="205791"/>
                                  <a:pt x="309677" y="206540"/>
                                  <a:pt x="309372" y="208661"/>
                                </a:cubicBezTo>
                                <a:cubicBezTo>
                                  <a:pt x="309067" y="210782"/>
                                  <a:pt x="308089" y="212598"/>
                                  <a:pt x="306464" y="214096"/>
                                </a:cubicBezTo>
                                <a:cubicBezTo>
                                  <a:pt x="292557" y="224701"/>
                                  <a:pt x="277394" y="233705"/>
                                  <a:pt x="260947" y="241122"/>
                                </a:cubicBezTo>
                                <a:cubicBezTo>
                                  <a:pt x="244488" y="248538"/>
                                  <a:pt x="227432" y="254508"/>
                                  <a:pt x="209766" y="259054"/>
                                </a:cubicBezTo>
                                <a:cubicBezTo>
                                  <a:pt x="192088" y="263589"/>
                                  <a:pt x="174092" y="266840"/>
                                  <a:pt x="155816" y="268808"/>
                                </a:cubicBezTo>
                                <a:cubicBezTo>
                                  <a:pt x="137528" y="270777"/>
                                  <a:pt x="119545" y="271754"/>
                                  <a:pt x="101867" y="271754"/>
                                </a:cubicBezTo>
                                <a:cubicBezTo>
                                  <a:pt x="84188" y="271754"/>
                                  <a:pt x="67082" y="270942"/>
                                  <a:pt x="50521" y="269265"/>
                                </a:cubicBezTo>
                                <a:cubicBezTo>
                                  <a:pt x="33973" y="267602"/>
                                  <a:pt x="18657" y="265252"/>
                                  <a:pt x="4547" y="262229"/>
                                </a:cubicBezTo>
                                <a:cubicBezTo>
                                  <a:pt x="2718" y="262229"/>
                                  <a:pt x="1435" y="261162"/>
                                  <a:pt x="724" y="259054"/>
                                </a:cubicBezTo>
                                <a:cubicBezTo>
                                  <a:pt x="0" y="256933"/>
                                  <a:pt x="572" y="255270"/>
                                  <a:pt x="2413" y="254064"/>
                                </a:cubicBezTo>
                                <a:cubicBezTo>
                                  <a:pt x="15278" y="236499"/>
                                  <a:pt x="26772" y="216459"/>
                                  <a:pt x="36893" y="193904"/>
                                </a:cubicBezTo>
                                <a:cubicBezTo>
                                  <a:pt x="47003" y="171361"/>
                                  <a:pt x="56045" y="148742"/>
                                  <a:pt x="64008" y="126047"/>
                                </a:cubicBezTo>
                                <a:cubicBezTo>
                                  <a:pt x="71984" y="103339"/>
                                  <a:pt x="78931" y="81483"/>
                                  <a:pt x="84861" y="60439"/>
                                </a:cubicBezTo>
                                <a:cubicBezTo>
                                  <a:pt x="90780" y="39408"/>
                                  <a:pt x="96088" y="21336"/>
                                  <a:pt x="100800" y="6197"/>
                                </a:cubicBezTo>
                                <a:cubicBezTo>
                                  <a:pt x="101207" y="4686"/>
                                  <a:pt x="101816" y="3390"/>
                                  <a:pt x="102629" y="2324"/>
                                </a:cubicBezTo>
                                <a:cubicBezTo>
                                  <a:pt x="103442" y="1282"/>
                                  <a:pt x="104204" y="597"/>
                                  <a:pt x="104928" y="29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008831" y="1062416"/>
                            <a:ext cx="23643" cy="88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43" h="88769">
                                <a:moveTo>
                                  <a:pt x="23643" y="0"/>
                                </a:moveTo>
                                <a:lnTo>
                                  <a:pt x="23643" y="10863"/>
                                </a:lnTo>
                                <a:lnTo>
                                  <a:pt x="23152" y="10965"/>
                                </a:lnTo>
                                <a:cubicBezTo>
                                  <a:pt x="20079" y="13391"/>
                                  <a:pt x="17513" y="16414"/>
                                  <a:pt x="15481" y="20033"/>
                                </a:cubicBezTo>
                                <a:lnTo>
                                  <a:pt x="23643" y="22761"/>
                                </a:lnTo>
                                <a:lnTo>
                                  <a:pt x="23643" y="32313"/>
                                </a:lnTo>
                                <a:lnTo>
                                  <a:pt x="21146" y="32759"/>
                                </a:lnTo>
                                <a:cubicBezTo>
                                  <a:pt x="17983" y="32466"/>
                                  <a:pt x="14961" y="30942"/>
                                  <a:pt x="12116" y="28212"/>
                                </a:cubicBezTo>
                                <a:cubicBezTo>
                                  <a:pt x="10465" y="32759"/>
                                  <a:pt x="9398" y="37458"/>
                                  <a:pt x="8903" y="42296"/>
                                </a:cubicBezTo>
                                <a:cubicBezTo>
                                  <a:pt x="8382" y="47135"/>
                                  <a:pt x="8839" y="51669"/>
                                  <a:pt x="10274" y="55911"/>
                                </a:cubicBezTo>
                                <a:cubicBezTo>
                                  <a:pt x="11709" y="60749"/>
                                  <a:pt x="13792" y="64610"/>
                                  <a:pt x="16561" y="67480"/>
                                </a:cubicBezTo>
                                <a:lnTo>
                                  <a:pt x="23643" y="72557"/>
                                </a:lnTo>
                                <a:lnTo>
                                  <a:pt x="23643" y="88769"/>
                                </a:lnTo>
                                <a:lnTo>
                                  <a:pt x="19786" y="88144"/>
                                </a:lnTo>
                                <a:cubicBezTo>
                                  <a:pt x="14465" y="86022"/>
                                  <a:pt x="9957" y="81780"/>
                                  <a:pt x="6286" y="75430"/>
                                </a:cubicBezTo>
                                <a:cubicBezTo>
                                  <a:pt x="2603" y="69068"/>
                                  <a:pt x="622" y="61664"/>
                                  <a:pt x="317" y="53180"/>
                                </a:cubicBezTo>
                                <a:cubicBezTo>
                                  <a:pt x="0" y="44722"/>
                                  <a:pt x="965" y="36467"/>
                                  <a:pt x="3213" y="28440"/>
                                </a:cubicBezTo>
                                <a:cubicBezTo>
                                  <a:pt x="5474" y="20427"/>
                                  <a:pt x="8687" y="13467"/>
                                  <a:pt x="12878" y="7562"/>
                                </a:cubicBezTo>
                                <a:lnTo>
                                  <a:pt x="236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032474" y="1088355"/>
                            <a:ext cx="112755" cy="6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755" h="64909">
                                <a:moveTo>
                                  <a:pt x="110456" y="1829"/>
                                </a:moveTo>
                                <a:cubicBezTo>
                                  <a:pt x="111485" y="0"/>
                                  <a:pt x="112133" y="394"/>
                                  <a:pt x="112451" y="2959"/>
                                </a:cubicBezTo>
                                <a:cubicBezTo>
                                  <a:pt x="112755" y="5537"/>
                                  <a:pt x="112095" y="7582"/>
                                  <a:pt x="110456" y="9093"/>
                                </a:cubicBezTo>
                                <a:cubicBezTo>
                                  <a:pt x="98811" y="20294"/>
                                  <a:pt x="87063" y="29731"/>
                                  <a:pt x="75214" y="37465"/>
                                </a:cubicBezTo>
                                <a:cubicBezTo>
                                  <a:pt x="63352" y="45174"/>
                                  <a:pt x="53332" y="51168"/>
                                  <a:pt x="45166" y="55384"/>
                                </a:cubicBezTo>
                                <a:cubicBezTo>
                                  <a:pt x="40873" y="57518"/>
                                  <a:pt x="35870" y="59550"/>
                                  <a:pt x="30142" y="61519"/>
                                </a:cubicBezTo>
                                <a:cubicBezTo>
                                  <a:pt x="24427" y="63487"/>
                                  <a:pt x="18648" y="64618"/>
                                  <a:pt x="12832" y="64909"/>
                                </a:cubicBezTo>
                                <a:lnTo>
                                  <a:pt x="0" y="62830"/>
                                </a:lnTo>
                                <a:lnTo>
                                  <a:pt x="0" y="46618"/>
                                </a:lnTo>
                                <a:lnTo>
                                  <a:pt x="2113" y="48133"/>
                                </a:lnTo>
                                <a:cubicBezTo>
                                  <a:pt x="5478" y="49644"/>
                                  <a:pt x="8996" y="50482"/>
                                  <a:pt x="12679" y="50622"/>
                                </a:cubicBezTo>
                                <a:cubicBezTo>
                                  <a:pt x="16362" y="50774"/>
                                  <a:pt x="20032" y="50393"/>
                                  <a:pt x="23716" y="49492"/>
                                </a:cubicBezTo>
                                <a:cubicBezTo>
                                  <a:pt x="38422" y="46165"/>
                                  <a:pt x="53192" y="40030"/>
                                  <a:pt x="68001" y="31102"/>
                                </a:cubicBezTo>
                                <a:cubicBezTo>
                                  <a:pt x="82809" y="22174"/>
                                  <a:pt x="96969" y="12433"/>
                                  <a:pt x="110456" y="182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1032474" y="1059462"/>
                            <a:ext cx="19423" cy="35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23" h="35267">
                                <a:moveTo>
                                  <a:pt x="3789" y="292"/>
                                </a:moveTo>
                                <a:cubicBezTo>
                                  <a:pt x="7472" y="0"/>
                                  <a:pt x="10444" y="457"/>
                                  <a:pt x="12679" y="1663"/>
                                </a:cubicBezTo>
                                <a:cubicBezTo>
                                  <a:pt x="14927" y="2883"/>
                                  <a:pt x="16616" y="4458"/>
                                  <a:pt x="17747" y="6426"/>
                                </a:cubicBezTo>
                                <a:cubicBezTo>
                                  <a:pt x="18852" y="8395"/>
                                  <a:pt x="19423" y="10668"/>
                                  <a:pt x="19423" y="13233"/>
                                </a:cubicBezTo>
                                <a:cubicBezTo>
                                  <a:pt x="19423" y="15825"/>
                                  <a:pt x="19131" y="18161"/>
                                  <a:pt x="18509" y="20282"/>
                                </a:cubicBezTo>
                                <a:cubicBezTo>
                                  <a:pt x="17480" y="23305"/>
                                  <a:pt x="15905" y="26022"/>
                                  <a:pt x="13746" y="28448"/>
                                </a:cubicBezTo>
                                <a:cubicBezTo>
                                  <a:pt x="11612" y="30861"/>
                                  <a:pt x="9149" y="32766"/>
                                  <a:pt x="6393" y="34125"/>
                                </a:cubicBezTo>
                                <a:lnTo>
                                  <a:pt x="0" y="35267"/>
                                </a:lnTo>
                                <a:lnTo>
                                  <a:pt x="0" y="25715"/>
                                </a:lnTo>
                                <a:lnTo>
                                  <a:pt x="729" y="25959"/>
                                </a:lnTo>
                                <a:cubicBezTo>
                                  <a:pt x="3789" y="25794"/>
                                  <a:pt x="5834" y="24219"/>
                                  <a:pt x="6863" y="21184"/>
                                </a:cubicBezTo>
                                <a:cubicBezTo>
                                  <a:pt x="8488" y="17856"/>
                                  <a:pt x="8590" y="14910"/>
                                  <a:pt x="7155" y="12332"/>
                                </a:cubicBezTo>
                                <a:lnTo>
                                  <a:pt x="0" y="13817"/>
                                </a:lnTo>
                                <a:lnTo>
                                  <a:pt x="0" y="2954"/>
                                </a:lnTo>
                                <a:lnTo>
                                  <a:pt x="3789" y="292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1134504" y="1062416"/>
                            <a:ext cx="23630" cy="8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30" h="88768">
                                <a:moveTo>
                                  <a:pt x="23630" y="0"/>
                                </a:moveTo>
                                <a:lnTo>
                                  <a:pt x="23630" y="10863"/>
                                </a:lnTo>
                                <a:lnTo>
                                  <a:pt x="23139" y="10965"/>
                                </a:lnTo>
                                <a:cubicBezTo>
                                  <a:pt x="20066" y="13390"/>
                                  <a:pt x="17500" y="16414"/>
                                  <a:pt x="15468" y="20033"/>
                                </a:cubicBezTo>
                                <a:lnTo>
                                  <a:pt x="23630" y="22761"/>
                                </a:lnTo>
                                <a:lnTo>
                                  <a:pt x="23630" y="32315"/>
                                </a:lnTo>
                                <a:lnTo>
                                  <a:pt x="21145" y="32758"/>
                                </a:lnTo>
                                <a:cubicBezTo>
                                  <a:pt x="17970" y="32466"/>
                                  <a:pt x="14948" y="30942"/>
                                  <a:pt x="12103" y="28211"/>
                                </a:cubicBezTo>
                                <a:cubicBezTo>
                                  <a:pt x="10452" y="32758"/>
                                  <a:pt x="9385" y="37457"/>
                                  <a:pt x="8890" y="42296"/>
                                </a:cubicBezTo>
                                <a:cubicBezTo>
                                  <a:pt x="8369" y="47135"/>
                                  <a:pt x="8826" y="51669"/>
                                  <a:pt x="10261" y="55910"/>
                                </a:cubicBezTo>
                                <a:cubicBezTo>
                                  <a:pt x="11697" y="60749"/>
                                  <a:pt x="13779" y="64610"/>
                                  <a:pt x="16548" y="67480"/>
                                </a:cubicBezTo>
                                <a:lnTo>
                                  <a:pt x="23630" y="72557"/>
                                </a:lnTo>
                                <a:lnTo>
                                  <a:pt x="23630" y="88768"/>
                                </a:lnTo>
                                <a:lnTo>
                                  <a:pt x="19774" y="88143"/>
                                </a:lnTo>
                                <a:cubicBezTo>
                                  <a:pt x="14453" y="86022"/>
                                  <a:pt x="9944" y="81780"/>
                                  <a:pt x="6274" y="75430"/>
                                </a:cubicBezTo>
                                <a:cubicBezTo>
                                  <a:pt x="2603" y="69068"/>
                                  <a:pt x="610" y="61663"/>
                                  <a:pt x="305" y="53180"/>
                                </a:cubicBezTo>
                                <a:cubicBezTo>
                                  <a:pt x="0" y="44722"/>
                                  <a:pt x="952" y="36467"/>
                                  <a:pt x="3213" y="28440"/>
                                </a:cubicBezTo>
                                <a:cubicBezTo>
                                  <a:pt x="5461" y="20426"/>
                                  <a:pt x="8674" y="13467"/>
                                  <a:pt x="12865" y="7561"/>
                                </a:cubicBezTo>
                                <a:lnTo>
                                  <a:pt x="236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158134" y="1088355"/>
                            <a:ext cx="112756" cy="6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756" h="64909">
                                <a:moveTo>
                                  <a:pt x="110457" y="1829"/>
                                </a:moveTo>
                                <a:cubicBezTo>
                                  <a:pt x="111485" y="0"/>
                                  <a:pt x="112146" y="394"/>
                                  <a:pt x="112451" y="2959"/>
                                </a:cubicBezTo>
                                <a:cubicBezTo>
                                  <a:pt x="112756" y="5537"/>
                                  <a:pt x="112095" y="7582"/>
                                  <a:pt x="110457" y="9093"/>
                                </a:cubicBezTo>
                                <a:cubicBezTo>
                                  <a:pt x="98811" y="20294"/>
                                  <a:pt x="87064" y="29731"/>
                                  <a:pt x="75214" y="37465"/>
                                </a:cubicBezTo>
                                <a:cubicBezTo>
                                  <a:pt x="63365" y="45174"/>
                                  <a:pt x="53332" y="51168"/>
                                  <a:pt x="45166" y="55384"/>
                                </a:cubicBezTo>
                                <a:cubicBezTo>
                                  <a:pt x="40886" y="57518"/>
                                  <a:pt x="35870" y="59550"/>
                                  <a:pt x="30142" y="61519"/>
                                </a:cubicBezTo>
                                <a:cubicBezTo>
                                  <a:pt x="24427" y="63487"/>
                                  <a:pt x="18648" y="64618"/>
                                  <a:pt x="12832" y="64909"/>
                                </a:cubicBezTo>
                                <a:lnTo>
                                  <a:pt x="0" y="62830"/>
                                </a:lnTo>
                                <a:lnTo>
                                  <a:pt x="0" y="46618"/>
                                </a:lnTo>
                                <a:lnTo>
                                  <a:pt x="2113" y="48133"/>
                                </a:lnTo>
                                <a:cubicBezTo>
                                  <a:pt x="5492" y="49644"/>
                                  <a:pt x="9009" y="50482"/>
                                  <a:pt x="12679" y="50622"/>
                                </a:cubicBezTo>
                                <a:cubicBezTo>
                                  <a:pt x="16363" y="50774"/>
                                  <a:pt x="20033" y="50393"/>
                                  <a:pt x="23716" y="49492"/>
                                </a:cubicBezTo>
                                <a:cubicBezTo>
                                  <a:pt x="38422" y="46165"/>
                                  <a:pt x="53192" y="40030"/>
                                  <a:pt x="68001" y="31102"/>
                                </a:cubicBezTo>
                                <a:cubicBezTo>
                                  <a:pt x="82822" y="22174"/>
                                  <a:pt x="96970" y="12433"/>
                                  <a:pt x="110457" y="182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158134" y="1059462"/>
                            <a:ext cx="19423" cy="35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23" h="35269">
                                <a:moveTo>
                                  <a:pt x="3790" y="292"/>
                                </a:moveTo>
                                <a:cubicBezTo>
                                  <a:pt x="7473" y="0"/>
                                  <a:pt x="10444" y="457"/>
                                  <a:pt x="12679" y="1663"/>
                                </a:cubicBezTo>
                                <a:cubicBezTo>
                                  <a:pt x="14927" y="2883"/>
                                  <a:pt x="16616" y="4458"/>
                                  <a:pt x="17747" y="6426"/>
                                </a:cubicBezTo>
                                <a:cubicBezTo>
                                  <a:pt x="18852" y="8395"/>
                                  <a:pt x="19423" y="10668"/>
                                  <a:pt x="19423" y="13233"/>
                                </a:cubicBezTo>
                                <a:cubicBezTo>
                                  <a:pt x="19423" y="15825"/>
                                  <a:pt x="19131" y="18161"/>
                                  <a:pt x="18509" y="20282"/>
                                </a:cubicBezTo>
                                <a:cubicBezTo>
                                  <a:pt x="17480" y="23305"/>
                                  <a:pt x="15905" y="26022"/>
                                  <a:pt x="13759" y="28448"/>
                                </a:cubicBezTo>
                                <a:cubicBezTo>
                                  <a:pt x="11613" y="30861"/>
                                  <a:pt x="9149" y="32766"/>
                                  <a:pt x="6406" y="34125"/>
                                </a:cubicBezTo>
                                <a:lnTo>
                                  <a:pt x="0" y="35269"/>
                                </a:lnTo>
                                <a:lnTo>
                                  <a:pt x="0" y="25715"/>
                                </a:lnTo>
                                <a:lnTo>
                                  <a:pt x="729" y="25959"/>
                                </a:lnTo>
                                <a:cubicBezTo>
                                  <a:pt x="3790" y="25794"/>
                                  <a:pt x="5834" y="24219"/>
                                  <a:pt x="6863" y="21184"/>
                                </a:cubicBezTo>
                                <a:cubicBezTo>
                                  <a:pt x="8489" y="17856"/>
                                  <a:pt x="8590" y="14910"/>
                                  <a:pt x="7155" y="12332"/>
                                </a:cubicBezTo>
                                <a:lnTo>
                                  <a:pt x="0" y="13818"/>
                                </a:lnTo>
                                <a:lnTo>
                                  <a:pt x="0" y="2954"/>
                                </a:lnTo>
                                <a:lnTo>
                                  <a:pt x="3790" y="292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1258976" y="1057788"/>
                            <a:ext cx="88024" cy="99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024" h="99289">
                                <a:moveTo>
                                  <a:pt x="70600" y="622"/>
                                </a:moveTo>
                                <a:cubicBezTo>
                                  <a:pt x="73673" y="1219"/>
                                  <a:pt x="75819" y="4242"/>
                                  <a:pt x="77051" y="9690"/>
                                </a:cubicBezTo>
                                <a:cubicBezTo>
                                  <a:pt x="77864" y="13944"/>
                                  <a:pt x="78511" y="18466"/>
                                  <a:pt x="79045" y="23304"/>
                                </a:cubicBezTo>
                                <a:cubicBezTo>
                                  <a:pt x="79540" y="28156"/>
                                  <a:pt x="80061" y="33236"/>
                                  <a:pt x="80569" y="38506"/>
                                </a:cubicBezTo>
                                <a:cubicBezTo>
                                  <a:pt x="81077" y="43815"/>
                                  <a:pt x="81801" y="49187"/>
                                  <a:pt x="82702" y="54635"/>
                                </a:cubicBezTo>
                                <a:cubicBezTo>
                                  <a:pt x="83629" y="60071"/>
                                  <a:pt x="85103" y="65519"/>
                                  <a:pt x="87160" y="70980"/>
                                </a:cubicBezTo>
                                <a:cubicBezTo>
                                  <a:pt x="87973" y="73698"/>
                                  <a:pt x="88024" y="75679"/>
                                  <a:pt x="87313" y="76886"/>
                                </a:cubicBezTo>
                                <a:cubicBezTo>
                                  <a:pt x="86589" y="78080"/>
                                  <a:pt x="85509" y="78778"/>
                                  <a:pt x="84087" y="78918"/>
                                </a:cubicBezTo>
                                <a:cubicBezTo>
                                  <a:pt x="82652" y="79083"/>
                                  <a:pt x="81229" y="78778"/>
                                  <a:pt x="79794" y="78016"/>
                                </a:cubicBezTo>
                                <a:cubicBezTo>
                                  <a:pt x="78359" y="77267"/>
                                  <a:pt x="77546" y="76124"/>
                                  <a:pt x="77343" y="74613"/>
                                </a:cubicBezTo>
                                <a:cubicBezTo>
                                  <a:pt x="75921" y="70079"/>
                                  <a:pt x="74790" y="65456"/>
                                  <a:pt x="73965" y="60769"/>
                                </a:cubicBezTo>
                                <a:cubicBezTo>
                                  <a:pt x="73152" y="56070"/>
                                  <a:pt x="72492" y="51308"/>
                                  <a:pt x="71984" y="46469"/>
                                </a:cubicBezTo>
                                <a:cubicBezTo>
                                  <a:pt x="71476" y="41631"/>
                                  <a:pt x="71006" y="36931"/>
                                  <a:pt x="70600" y="32397"/>
                                </a:cubicBezTo>
                                <a:cubicBezTo>
                                  <a:pt x="70193" y="27851"/>
                                  <a:pt x="69685" y="23761"/>
                                  <a:pt x="69075" y="20142"/>
                                </a:cubicBezTo>
                                <a:cubicBezTo>
                                  <a:pt x="68047" y="13170"/>
                                  <a:pt x="64986" y="12268"/>
                                  <a:pt x="59868" y="17399"/>
                                </a:cubicBezTo>
                                <a:cubicBezTo>
                                  <a:pt x="56198" y="21044"/>
                                  <a:pt x="52210" y="25667"/>
                                  <a:pt x="47930" y="31255"/>
                                </a:cubicBezTo>
                                <a:cubicBezTo>
                                  <a:pt x="43624" y="36855"/>
                                  <a:pt x="39192" y="43142"/>
                                  <a:pt x="34595" y="50102"/>
                                </a:cubicBezTo>
                                <a:cubicBezTo>
                                  <a:pt x="29985" y="57061"/>
                                  <a:pt x="25349" y="64554"/>
                                  <a:pt x="20638" y="72568"/>
                                </a:cubicBezTo>
                                <a:cubicBezTo>
                                  <a:pt x="15939" y="80594"/>
                                  <a:pt x="11456" y="88671"/>
                                  <a:pt x="7163" y="96850"/>
                                </a:cubicBezTo>
                                <a:cubicBezTo>
                                  <a:pt x="4902" y="99289"/>
                                  <a:pt x="3124" y="99123"/>
                                  <a:pt x="1791" y="96406"/>
                                </a:cubicBezTo>
                                <a:cubicBezTo>
                                  <a:pt x="457" y="93675"/>
                                  <a:pt x="0" y="91110"/>
                                  <a:pt x="419" y="88671"/>
                                </a:cubicBezTo>
                                <a:cubicBezTo>
                                  <a:pt x="1029" y="82931"/>
                                  <a:pt x="1537" y="77788"/>
                                  <a:pt x="1956" y="73240"/>
                                </a:cubicBezTo>
                                <a:cubicBezTo>
                                  <a:pt x="2362" y="68707"/>
                                  <a:pt x="2807" y="64236"/>
                                  <a:pt x="3327" y="59842"/>
                                </a:cubicBezTo>
                                <a:cubicBezTo>
                                  <a:pt x="3835" y="55473"/>
                                  <a:pt x="4356" y="50774"/>
                                  <a:pt x="4864" y="45771"/>
                                </a:cubicBezTo>
                                <a:cubicBezTo>
                                  <a:pt x="5372" y="40780"/>
                                  <a:pt x="5931" y="35116"/>
                                  <a:pt x="6541" y="28766"/>
                                </a:cubicBezTo>
                                <a:cubicBezTo>
                                  <a:pt x="6541" y="27851"/>
                                  <a:pt x="6896" y="26950"/>
                                  <a:pt x="7607" y="26035"/>
                                </a:cubicBezTo>
                                <a:cubicBezTo>
                                  <a:pt x="8331" y="25133"/>
                                  <a:pt x="9144" y="24536"/>
                                  <a:pt x="10071" y="24219"/>
                                </a:cubicBezTo>
                                <a:cubicBezTo>
                                  <a:pt x="10986" y="23914"/>
                                  <a:pt x="11748" y="24079"/>
                                  <a:pt x="12357" y="24664"/>
                                </a:cubicBezTo>
                                <a:cubicBezTo>
                                  <a:pt x="12979" y="25273"/>
                                  <a:pt x="13284" y="26644"/>
                                  <a:pt x="13284" y="28766"/>
                                </a:cubicBezTo>
                                <a:cubicBezTo>
                                  <a:pt x="12878" y="34823"/>
                                  <a:pt x="12522" y="41402"/>
                                  <a:pt x="12217" y="48514"/>
                                </a:cubicBezTo>
                                <a:cubicBezTo>
                                  <a:pt x="11913" y="55613"/>
                                  <a:pt x="11544" y="64173"/>
                                  <a:pt x="11138" y="74143"/>
                                </a:cubicBezTo>
                                <a:cubicBezTo>
                                  <a:pt x="13792" y="68414"/>
                                  <a:pt x="17107" y="61976"/>
                                  <a:pt x="21108" y="54864"/>
                                </a:cubicBezTo>
                                <a:cubicBezTo>
                                  <a:pt x="25083" y="47752"/>
                                  <a:pt x="29273" y="40869"/>
                                  <a:pt x="33668" y="34213"/>
                                </a:cubicBezTo>
                                <a:cubicBezTo>
                                  <a:pt x="38062" y="27546"/>
                                  <a:pt x="42558" y="21501"/>
                                  <a:pt x="47155" y="16040"/>
                                </a:cubicBezTo>
                                <a:cubicBezTo>
                                  <a:pt x="51753" y="10592"/>
                                  <a:pt x="56096" y="6362"/>
                                  <a:pt x="60185" y="3327"/>
                                </a:cubicBezTo>
                                <a:cubicBezTo>
                                  <a:pt x="64059" y="914"/>
                                  <a:pt x="67539" y="0"/>
                                  <a:pt x="70600" y="62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359206" y="969426"/>
                            <a:ext cx="131394" cy="19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394" h="190970">
                                <a:moveTo>
                                  <a:pt x="127305" y="0"/>
                                </a:moveTo>
                                <a:cubicBezTo>
                                  <a:pt x="128524" y="0"/>
                                  <a:pt x="129553" y="533"/>
                                  <a:pt x="130365" y="1600"/>
                                </a:cubicBezTo>
                                <a:cubicBezTo>
                                  <a:pt x="131178" y="2667"/>
                                  <a:pt x="131394" y="4242"/>
                                  <a:pt x="130988" y="6350"/>
                                </a:cubicBezTo>
                                <a:cubicBezTo>
                                  <a:pt x="129756" y="13615"/>
                                  <a:pt x="128676" y="20193"/>
                                  <a:pt x="127762" y="26098"/>
                                </a:cubicBezTo>
                                <a:cubicBezTo>
                                  <a:pt x="126848" y="32004"/>
                                  <a:pt x="126073" y="37909"/>
                                  <a:pt x="125463" y="43802"/>
                                </a:cubicBezTo>
                                <a:cubicBezTo>
                                  <a:pt x="124854" y="49708"/>
                                  <a:pt x="124333" y="55600"/>
                                  <a:pt x="123927" y="61506"/>
                                </a:cubicBezTo>
                                <a:cubicBezTo>
                                  <a:pt x="123520" y="67411"/>
                                  <a:pt x="123114" y="74003"/>
                                  <a:pt x="122707" y="81255"/>
                                </a:cubicBezTo>
                                <a:cubicBezTo>
                                  <a:pt x="121895" y="95783"/>
                                  <a:pt x="122034" y="110617"/>
                                  <a:pt x="123165" y="125743"/>
                                </a:cubicBezTo>
                                <a:cubicBezTo>
                                  <a:pt x="124295" y="140881"/>
                                  <a:pt x="126276" y="157823"/>
                                  <a:pt x="129146" y="176581"/>
                                </a:cubicBezTo>
                                <a:cubicBezTo>
                                  <a:pt x="129337" y="178105"/>
                                  <a:pt x="129083" y="179388"/>
                                  <a:pt x="128372" y="180454"/>
                                </a:cubicBezTo>
                                <a:cubicBezTo>
                                  <a:pt x="127660" y="181521"/>
                                  <a:pt x="126784" y="182346"/>
                                  <a:pt x="125768" y="182944"/>
                                </a:cubicBezTo>
                                <a:cubicBezTo>
                                  <a:pt x="124739" y="183553"/>
                                  <a:pt x="123723" y="183706"/>
                                  <a:pt x="122707" y="183388"/>
                                </a:cubicBezTo>
                                <a:cubicBezTo>
                                  <a:pt x="121679" y="183096"/>
                                  <a:pt x="120866" y="182042"/>
                                  <a:pt x="120256" y="180225"/>
                                </a:cubicBezTo>
                                <a:cubicBezTo>
                                  <a:pt x="119012" y="176288"/>
                                  <a:pt x="117894" y="170612"/>
                                  <a:pt x="116878" y="163195"/>
                                </a:cubicBezTo>
                                <a:cubicBezTo>
                                  <a:pt x="115850" y="155791"/>
                                  <a:pt x="114986" y="147854"/>
                                  <a:pt x="114274" y="139370"/>
                                </a:cubicBezTo>
                                <a:cubicBezTo>
                                  <a:pt x="113551" y="130899"/>
                                  <a:pt x="113043" y="122415"/>
                                  <a:pt x="112750" y="113944"/>
                                </a:cubicBezTo>
                                <a:cubicBezTo>
                                  <a:pt x="112433" y="105473"/>
                                  <a:pt x="112382" y="98209"/>
                                  <a:pt x="112598" y="92151"/>
                                </a:cubicBezTo>
                                <a:cubicBezTo>
                                  <a:pt x="108699" y="105766"/>
                                  <a:pt x="104508" y="117348"/>
                                  <a:pt x="100025" y="126873"/>
                                </a:cubicBezTo>
                                <a:cubicBezTo>
                                  <a:pt x="95529" y="136423"/>
                                  <a:pt x="90831" y="144590"/>
                                  <a:pt x="85915" y="151397"/>
                                </a:cubicBezTo>
                                <a:cubicBezTo>
                                  <a:pt x="81013" y="158204"/>
                                  <a:pt x="75921" y="163881"/>
                                  <a:pt x="70599" y="168415"/>
                                </a:cubicBezTo>
                                <a:cubicBezTo>
                                  <a:pt x="65278" y="172962"/>
                                  <a:pt x="59766" y="177038"/>
                                  <a:pt x="54051" y="180683"/>
                                </a:cubicBezTo>
                                <a:cubicBezTo>
                                  <a:pt x="42405" y="187643"/>
                                  <a:pt x="32957" y="190970"/>
                                  <a:pt x="25692" y="190653"/>
                                </a:cubicBezTo>
                                <a:cubicBezTo>
                                  <a:pt x="18453" y="190360"/>
                                  <a:pt x="12967" y="188696"/>
                                  <a:pt x="9296" y="185674"/>
                                </a:cubicBezTo>
                                <a:cubicBezTo>
                                  <a:pt x="5817" y="182944"/>
                                  <a:pt x="3365" y="179248"/>
                                  <a:pt x="1943" y="174549"/>
                                </a:cubicBezTo>
                                <a:cubicBezTo>
                                  <a:pt x="508" y="169863"/>
                                  <a:pt x="0" y="164643"/>
                                  <a:pt x="419" y="158890"/>
                                </a:cubicBezTo>
                                <a:cubicBezTo>
                                  <a:pt x="826" y="152832"/>
                                  <a:pt x="2705" y="146710"/>
                                  <a:pt x="6071" y="140500"/>
                                </a:cubicBezTo>
                                <a:cubicBezTo>
                                  <a:pt x="9436" y="134303"/>
                                  <a:pt x="13741" y="128625"/>
                                  <a:pt x="18948" y="123482"/>
                                </a:cubicBezTo>
                                <a:cubicBezTo>
                                  <a:pt x="24156" y="118339"/>
                                  <a:pt x="30035" y="113716"/>
                                  <a:pt x="36576" y="109639"/>
                                </a:cubicBezTo>
                                <a:cubicBezTo>
                                  <a:pt x="43104" y="105537"/>
                                  <a:pt x="49606" y="102438"/>
                                  <a:pt x="56045" y="100330"/>
                                </a:cubicBezTo>
                                <a:cubicBezTo>
                                  <a:pt x="62471" y="98209"/>
                                  <a:pt x="68694" y="97371"/>
                                  <a:pt x="74740" y="97828"/>
                                </a:cubicBezTo>
                                <a:cubicBezTo>
                                  <a:pt x="80759" y="98272"/>
                                  <a:pt x="85915" y="100330"/>
                                  <a:pt x="90221" y="103949"/>
                                </a:cubicBezTo>
                                <a:cubicBezTo>
                                  <a:pt x="91846" y="105473"/>
                                  <a:pt x="91948" y="107214"/>
                                  <a:pt x="90525" y="109182"/>
                                </a:cubicBezTo>
                                <a:cubicBezTo>
                                  <a:pt x="89090" y="111151"/>
                                  <a:pt x="87338" y="111823"/>
                                  <a:pt x="85306" y="111214"/>
                                </a:cubicBezTo>
                                <a:cubicBezTo>
                                  <a:pt x="82855" y="110312"/>
                                  <a:pt x="79489" y="109703"/>
                                  <a:pt x="75197" y="109410"/>
                                </a:cubicBezTo>
                                <a:cubicBezTo>
                                  <a:pt x="70904" y="109118"/>
                                  <a:pt x="66091" y="109410"/>
                                  <a:pt x="60795" y="110312"/>
                                </a:cubicBezTo>
                                <a:cubicBezTo>
                                  <a:pt x="55473" y="111214"/>
                                  <a:pt x="49911" y="113030"/>
                                  <a:pt x="44082" y="115760"/>
                                </a:cubicBezTo>
                                <a:cubicBezTo>
                                  <a:pt x="38265" y="118478"/>
                                  <a:pt x="32588" y="122580"/>
                                  <a:pt x="27063" y="128016"/>
                                </a:cubicBezTo>
                                <a:cubicBezTo>
                                  <a:pt x="20726" y="134074"/>
                                  <a:pt x="15939" y="140589"/>
                                  <a:pt x="12662" y="147536"/>
                                </a:cubicBezTo>
                                <a:cubicBezTo>
                                  <a:pt x="9398" y="154495"/>
                                  <a:pt x="8585" y="160858"/>
                                  <a:pt x="10211" y="166598"/>
                                </a:cubicBezTo>
                                <a:cubicBezTo>
                                  <a:pt x="11023" y="169316"/>
                                  <a:pt x="12459" y="171831"/>
                                  <a:pt x="14503" y="174092"/>
                                </a:cubicBezTo>
                                <a:cubicBezTo>
                                  <a:pt x="16548" y="176352"/>
                                  <a:pt x="19507" y="177647"/>
                                  <a:pt x="23406" y="177953"/>
                                </a:cubicBezTo>
                                <a:cubicBezTo>
                                  <a:pt x="27267" y="178257"/>
                                  <a:pt x="32220" y="177356"/>
                                  <a:pt x="38265" y="175222"/>
                                </a:cubicBezTo>
                                <a:cubicBezTo>
                                  <a:pt x="44285" y="173127"/>
                                  <a:pt x="51587" y="169025"/>
                                  <a:pt x="60173" y="162979"/>
                                </a:cubicBezTo>
                                <a:cubicBezTo>
                                  <a:pt x="65887" y="159042"/>
                                  <a:pt x="70904" y="154572"/>
                                  <a:pt x="75197" y="149581"/>
                                </a:cubicBezTo>
                                <a:cubicBezTo>
                                  <a:pt x="79489" y="144590"/>
                                  <a:pt x="83414" y="138912"/>
                                  <a:pt x="87007" y="132550"/>
                                </a:cubicBezTo>
                                <a:cubicBezTo>
                                  <a:pt x="90563" y="126200"/>
                                  <a:pt x="93790" y="119164"/>
                                  <a:pt x="96647" y="111443"/>
                                </a:cubicBezTo>
                                <a:cubicBezTo>
                                  <a:pt x="99517" y="103734"/>
                                  <a:pt x="102476" y="95034"/>
                                  <a:pt x="105537" y="85344"/>
                                </a:cubicBezTo>
                                <a:cubicBezTo>
                                  <a:pt x="109220" y="72644"/>
                                  <a:pt x="112230" y="59474"/>
                                  <a:pt x="114579" y="45860"/>
                                </a:cubicBezTo>
                                <a:cubicBezTo>
                                  <a:pt x="116942" y="32233"/>
                                  <a:pt x="119215" y="19062"/>
                                  <a:pt x="121488" y="6350"/>
                                </a:cubicBezTo>
                                <a:cubicBezTo>
                                  <a:pt x="121679" y="4534"/>
                                  <a:pt x="122390" y="3022"/>
                                  <a:pt x="123622" y="1829"/>
                                </a:cubicBezTo>
                                <a:cubicBezTo>
                                  <a:pt x="124854" y="597"/>
                                  <a:pt x="126073" y="0"/>
                                  <a:pt x="1273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1511488" y="1062420"/>
                            <a:ext cx="23633" cy="88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33" h="88765">
                                <a:moveTo>
                                  <a:pt x="23633" y="0"/>
                                </a:moveTo>
                                <a:lnTo>
                                  <a:pt x="23633" y="10859"/>
                                </a:lnTo>
                                <a:lnTo>
                                  <a:pt x="23139" y="10961"/>
                                </a:lnTo>
                                <a:cubicBezTo>
                                  <a:pt x="20079" y="13386"/>
                                  <a:pt x="17513" y="16409"/>
                                  <a:pt x="15468" y="20029"/>
                                </a:cubicBezTo>
                                <a:lnTo>
                                  <a:pt x="23633" y="22758"/>
                                </a:lnTo>
                                <a:lnTo>
                                  <a:pt x="23633" y="32310"/>
                                </a:lnTo>
                                <a:lnTo>
                                  <a:pt x="21145" y="32754"/>
                                </a:lnTo>
                                <a:cubicBezTo>
                                  <a:pt x="17983" y="32462"/>
                                  <a:pt x="14960" y="30938"/>
                                  <a:pt x="12103" y="28207"/>
                                </a:cubicBezTo>
                                <a:cubicBezTo>
                                  <a:pt x="10465" y="32754"/>
                                  <a:pt x="9398" y="37453"/>
                                  <a:pt x="8890" y="42292"/>
                                </a:cubicBezTo>
                                <a:cubicBezTo>
                                  <a:pt x="8369" y="47131"/>
                                  <a:pt x="8839" y="51665"/>
                                  <a:pt x="10261" y="55906"/>
                                </a:cubicBezTo>
                                <a:cubicBezTo>
                                  <a:pt x="11697" y="60745"/>
                                  <a:pt x="13792" y="64606"/>
                                  <a:pt x="16561" y="67476"/>
                                </a:cubicBezTo>
                                <a:lnTo>
                                  <a:pt x="23633" y="72553"/>
                                </a:lnTo>
                                <a:lnTo>
                                  <a:pt x="23633" y="88765"/>
                                </a:lnTo>
                                <a:lnTo>
                                  <a:pt x="19774" y="88139"/>
                                </a:lnTo>
                                <a:cubicBezTo>
                                  <a:pt x="14453" y="86018"/>
                                  <a:pt x="9957" y="81776"/>
                                  <a:pt x="6286" y="75426"/>
                                </a:cubicBezTo>
                                <a:cubicBezTo>
                                  <a:pt x="2591" y="69064"/>
                                  <a:pt x="610" y="61659"/>
                                  <a:pt x="317" y="53175"/>
                                </a:cubicBezTo>
                                <a:cubicBezTo>
                                  <a:pt x="0" y="44718"/>
                                  <a:pt x="965" y="36462"/>
                                  <a:pt x="3213" y="28436"/>
                                </a:cubicBezTo>
                                <a:cubicBezTo>
                                  <a:pt x="5474" y="20422"/>
                                  <a:pt x="8687" y="13463"/>
                                  <a:pt x="12865" y="7557"/>
                                </a:cubicBezTo>
                                <a:lnTo>
                                  <a:pt x="236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1535121" y="1088355"/>
                            <a:ext cx="112765" cy="64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765" h="64909">
                                <a:moveTo>
                                  <a:pt x="110466" y="1829"/>
                                </a:moveTo>
                                <a:cubicBezTo>
                                  <a:pt x="111482" y="0"/>
                                  <a:pt x="112142" y="394"/>
                                  <a:pt x="112460" y="2959"/>
                                </a:cubicBezTo>
                                <a:cubicBezTo>
                                  <a:pt x="112765" y="5537"/>
                                  <a:pt x="112092" y="7582"/>
                                  <a:pt x="110466" y="9093"/>
                                </a:cubicBezTo>
                                <a:cubicBezTo>
                                  <a:pt x="98808" y="20294"/>
                                  <a:pt x="87073" y="29731"/>
                                  <a:pt x="75211" y="37465"/>
                                </a:cubicBezTo>
                                <a:cubicBezTo>
                                  <a:pt x="63349" y="45174"/>
                                  <a:pt x="53342" y="51168"/>
                                  <a:pt x="45163" y="55384"/>
                                </a:cubicBezTo>
                                <a:cubicBezTo>
                                  <a:pt x="40896" y="57518"/>
                                  <a:pt x="35866" y="59550"/>
                                  <a:pt x="30151" y="61519"/>
                                </a:cubicBezTo>
                                <a:cubicBezTo>
                                  <a:pt x="24436" y="63487"/>
                                  <a:pt x="18658" y="64618"/>
                                  <a:pt x="12829" y="64909"/>
                                </a:cubicBezTo>
                                <a:lnTo>
                                  <a:pt x="0" y="62830"/>
                                </a:lnTo>
                                <a:lnTo>
                                  <a:pt x="0" y="46618"/>
                                </a:lnTo>
                                <a:lnTo>
                                  <a:pt x="2110" y="48133"/>
                                </a:lnTo>
                                <a:cubicBezTo>
                                  <a:pt x="5475" y="49644"/>
                                  <a:pt x="9006" y="50482"/>
                                  <a:pt x="12689" y="50622"/>
                                </a:cubicBezTo>
                                <a:cubicBezTo>
                                  <a:pt x="16359" y="50774"/>
                                  <a:pt x="20042" y="50393"/>
                                  <a:pt x="23713" y="49492"/>
                                </a:cubicBezTo>
                                <a:cubicBezTo>
                                  <a:pt x="38419" y="46165"/>
                                  <a:pt x="53202" y="40030"/>
                                  <a:pt x="68010" y="31102"/>
                                </a:cubicBezTo>
                                <a:cubicBezTo>
                                  <a:pt x="82818" y="22174"/>
                                  <a:pt x="96979" y="12433"/>
                                  <a:pt x="110466" y="182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1535121" y="1059462"/>
                            <a:ext cx="19433" cy="35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3" h="35268">
                                <a:moveTo>
                                  <a:pt x="3799" y="292"/>
                                </a:moveTo>
                                <a:cubicBezTo>
                                  <a:pt x="7469" y="0"/>
                                  <a:pt x="10441" y="457"/>
                                  <a:pt x="12689" y="1663"/>
                                </a:cubicBezTo>
                                <a:cubicBezTo>
                                  <a:pt x="14937" y="2883"/>
                                  <a:pt x="16613" y="4458"/>
                                  <a:pt x="17743" y="6426"/>
                                </a:cubicBezTo>
                                <a:cubicBezTo>
                                  <a:pt x="18861" y="8395"/>
                                  <a:pt x="19433" y="10668"/>
                                  <a:pt x="19433" y="13233"/>
                                </a:cubicBezTo>
                                <a:cubicBezTo>
                                  <a:pt x="19433" y="15825"/>
                                  <a:pt x="19128" y="18161"/>
                                  <a:pt x="18518" y="20282"/>
                                </a:cubicBezTo>
                                <a:cubicBezTo>
                                  <a:pt x="17489" y="23305"/>
                                  <a:pt x="15915" y="26022"/>
                                  <a:pt x="13756" y="28448"/>
                                </a:cubicBezTo>
                                <a:cubicBezTo>
                                  <a:pt x="11609" y="30861"/>
                                  <a:pt x="9158" y="32766"/>
                                  <a:pt x="6402" y="34125"/>
                                </a:cubicBezTo>
                                <a:lnTo>
                                  <a:pt x="0" y="35268"/>
                                </a:lnTo>
                                <a:lnTo>
                                  <a:pt x="0" y="25716"/>
                                </a:lnTo>
                                <a:lnTo>
                                  <a:pt x="726" y="25959"/>
                                </a:lnTo>
                                <a:cubicBezTo>
                                  <a:pt x="3799" y="25794"/>
                                  <a:pt x="5843" y="24219"/>
                                  <a:pt x="6860" y="21184"/>
                                </a:cubicBezTo>
                                <a:cubicBezTo>
                                  <a:pt x="8485" y="17856"/>
                                  <a:pt x="8599" y="14910"/>
                                  <a:pt x="7164" y="12332"/>
                                </a:cubicBezTo>
                                <a:lnTo>
                                  <a:pt x="0" y="13817"/>
                                </a:lnTo>
                                <a:lnTo>
                                  <a:pt x="0" y="2958"/>
                                </a:lnTo>
                                <a:lnTo>
                                  <a:pt x="3799" y="292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1640364" y="1073917"/>
                            <a:ext cx="97168" cy="89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68" h="89205">
                                <a:moveTo>
                                  <a:pt x="69888" y="1054"/>
                                </a:moveTo>
                                <a:cubicBezTo>
                                  <a:pt x="78258" y="2108"/>
                                  <a:pt x="86741" y="6273"/>
                                  <a:pt x="95326" y="13538"/>
                                </a:cubicBezTo>
                                <a:cubicBezTo>
                                  <a:pt x="96546" y="14439"/>
                                  <a:pt x="97168" y="15507"/>
                                  <a:pt x="97168" y="16713"/>
                                </a:cubicBezTo>
                                <a:cubicBezTo>
                                  <a:pt x="97168" y="17932"/>
                                  <a:pt x="96812" y="18986"/>
                                  <a:pt x="96088" y="19900"/>
                                </a:cubicBezTo>
                                <a:cubicBezTo>
                                  <a:pt x="95377" y="20803"/>
                                  <a:pt x="94412" y="21412"/>
                                  <a:pt x="93180" y="21704"/>
                                </a:cubicBezTo>
                                <a:cubicBezTo>
                                  <a:pt x="91961" y="22022"/>
                                  <a:pt x="90716" y="21869"/>
                                  <a:pt x="89497" y="21247"/>
                                </a:cubicBezTo>
                                <a:cubicBezTo>
                                  <a:pt x="84595" y="18542"/>
                                  <a:pt x="80404" y="16484"/>
                                  <a:pt x="76937" y="15125"/>
                                </a:cubicBezTo>
                                <a:cubicBezTo>
                                  <a:pt x="73457" y="13767"/>
                                  <a:pt x="70295" y="12941"/>
                                  <a:pt x="67437" y="12636"/>
                                </a:cubicBezTo>
                                <a:cubicBezTo>
                                  <a:pt x="64567" y="12344"/>
                                  <a:pt x="61963" y="12471"/>
                                  <a:pt x="59614" y="13081"/>
                                </a:cubicBezTo>
                                <a:cubicBezTo>
                                  <a:pt x="57264" y="13691"/>
                                  <a:pt x="54864" y="14605"/>
                                  <a:pt x="52413" y="15798"/>
                                </a:cubicBezTo>
                                <a:cubicBezTo>
                                  <a:pt x="46279" y="19152"/>
                                  <a:pt x="41008" y="23444"/>
                                  <a:pt x="36627" y="28740"/>
                                </a:cubicBezTo>
                                <a:cubicBezTo>
                                  <a:pt x="32233" y="34036"/>
                                  <a:pt x="28296" y="39877"/>
                                  <a:pt x="24842" y="46227"/>
                                </a:cubicBezTo>
                                <a:cubicBezTo>
                                  <a:pt x="21349" y="52577"/>
                                  <a:pt x="18237" y="59245"/>
                                  <a:pt x="15482" y="66204"/>
                                </a:cubicBezTo>
                                <a:cubicBezTo>
                                  <a:pt x="12726" y="73152"/>
                                  <a:pt x="9906" y="79819"/>
                                  <a:pt x="7049" y="86169"/>
                                </a:cubicBezTo>
                                <a:cubicBezTo>
                                  <a:pt x="5411" y="88290"/>
                                  <a:pt x="4026" y="89205"/>
                                  <a:pt x="2908" y="88900"/>
                                </a:cubicBezTo>
                                <a:cubicBezTo>
                                  <a:pt x="1778" y="88595"/>
                                  <a:pt x="1232" y="86322"/>
                                  <a:pt x="1232" y="82093"/>
                                </a:cubicBezTo>
                                <a:lnTo>
                                  <a:pt x="1232" y="60528"/>
                                </a:lnTo>
                                <a:cubicBezTo>
                                  <a:pt x="1232" y="54622"/>
                                  <a:pt x="1169" y="49250"/>
                                  <a:pt x="1080" y="44412"/>
                                </a:cubicBezTo>
                                <a:cubicBezTo>
                                  <a:pt x="965" y="39573"/>
                                  <a:pt x="813" y="35039"/>
                                  <a:pt x="610" y="30784"/>
                                </a:cubicBezTo>
                                <a:cubicBezTo>
                                  <a:pt x="394" y="26543"/>
                                  <a:pt x="203" y="21869"/>
                                  <a:pt x="0" y="16713"/>
                                </a:cubicBezTo>
                                <a:cubicBezTo>
                                  <a:pt x="0" y="15507"/>
                                  <a:pt x="394" y="14439"/>
                                  <a:pt x="1232" y="13538"/>
                                </a:cubicBezTo>
                                <a:cubicBezTo>
                                  <a:pt x="2045" y="12636"/>
                                  <a:pt x="3010" y="12116"/>
                                  <a:pt x="4140" y="11950"/>
                                </a:cubicBezTo>
                                <a:cubicBezTo>
                                  <a:pt x="5271" y="11798"/>
                                  <a:pt x="6287" y="12179"/>
                                  <a:pt x="7214" y="13081"/>
                                </a:cubicBezTo>
                                <a:cubicBezTo>
                                  <a:pt x="8115" y="13995"/>
                                  <a:pt x="8598" y="15798"/>
                                  <a:pt x="8598" y="18542"/>
                                </a:cubicBezTo>
                                <a:lnTo>
                                  <a:pt x="8598" y="27838"/>
                                </a:lnTo>
                                <a:cubicBezTo>
                                  <a:pt x="8598" y="31623"/>
                                  <a:pt x="8522" y="35712"/>
                                  <a:pt x="8433" y="40106"/>
                                </a:cubicBezTo>
                                <a:cubicBezTo>
                                  <a:pt x="8318" y="44488"/>
                                  <a:pt x="8268" y="48946"/>
                                  <a:pt x="8268" y="53492"/>
                                </a:cubicBezTo>
                                <a:lnTo>
                                  <a:pt x="8268" y="65748"/>
                                </a:lnTo>
                                <a:cubicBezTo>
                                  <a:pt x="12776" y="51206"/>
                                  <a:pt x="18237" y="38887"/>
                                  <a:pt x="24676" y="28740"/>
                                </a:cubicBezTo>
                                <a:cubicBezTo>
                                  <a:pt x="31102" y="18605"/>
                                  <a:pt x="38164" y="11201"/>
                                  <a:pt x="45822" y="6502"/>
                                </a:cubicBezTo>
                                <a:cubicBezTo>
                                  <a:pt x="53480" y="1816"/>
                                  <a:pt x="61506" y="0"/>
                                  <a:pt x="69888" y="10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716669" y="1059308"/>
                            <a:ext cx="47206" cy="116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06" h="116675">
                                <a:moveTo>
                                  <a:pt x="27902" y="0"/>
                                </a:moveTo>
                                <a:cubicBezTo>
                                  <a:pt x="29527" y="0"/>
                                  <a:pt x="30353" y="901"/>
                                  <a:pt x="30353" y="2731"/>
                                </a:cubicBezTo>
                                <a:cubicBezTo>
                                  <a:pt x="30353" y="4242"/>
                                  <a:pt x="29896" y="5232"/>
                                  <a:pt x="28981" y="5677"/>
                                </a:cubicBezTo>
                                <a:cubicBezTo>
                                  <a:pt x="28054" y="6134"/>
                                  <a:pt x="27089" y="6744"/>
                                  <a:pt x="26073" y="7493"/>
                                </a:cubicBezTo>
                                <a:cubicBezTo>
                                  <a:pt x="25044" y="8255"/>
                                  <a:pt x="24079" y="9309"/>
                                  <a:pt x="23152" y="10668"/>
                                </a:cubicBezTo>
                                <a:cubicBezTo>
                                  <a:pt x="22225" y="12040"/>
                                  <a:pt x="21768" y="14236"/>
                                  <a:pt x="21768" y="17246"/>
                                </a:cubicBezTo>
                                <a:cubicBezTo>
                                  <a:pt x="21768" y="21793"/>
                                  <a:pt x="22441" y="26784"/>
                                  <a:pt x="23762" y="32233"/>
                                </a:cubicBezTo>
                                <a:cubicBezTo>
                                  <a:pt x="25095" y="37681"/>
                                  <a:pt x="26886" y="43511"/>
                                  <a:pt x="29121" y="49708"/>
                                </a:cubicBezTo>
                                <a:cubicBezTo>
                                  <a:pt x="31369" y="55918"/>
                                  <a:pt x="33934" y="62585"/>
                                  <a:pt x="36792" y="69685"/>
                                </a:cubicBezTo>
                                <a:cubicBezTo>
                                  <a:pt x="39637" y="76797"/>
                                  <a:pt x="42519" y="84138"/>
                                  <a:pt x="45364" y="91707"/>
                                </a:cubicBezTo>
                                <a:cubicBezTo>
                                  <a:pt x="46596" y="95948"/>
                                  <a:pt x="47206" y="99416"/>
                                  <a:pt x="47206" y="102146"/>
                                </a:cubicBezTo>
                                <a:cubicBezTo>
                                  <a:pt x="47206" y="107899"/>
                                  <a:pt x="45479" y="111747"/>
                                  <a:pt x="41999" y="113716"/>
                                </a:cubicBezTo>
                                <a:cubicBezTo>
                                  <a:pt x="38519" y="115684"/>
                                  <a:pt x="35052" y="116675"/>
                                  <a:pt x="31585" y="116675"/>
                                </a:cubicBezTo>
                                <a:cubicBezTo>
                                  <a:pt x="26886" y="116675"/>
                                  <a:pt x="21768" y="115380"/>
                                  <a:pt x="16243" y="112814"/>
                                </a:cubicBezTo>
                                <a:cubicBezTo>
                                  <a:pt x="10744" y="110236"/>
                                  <a:pt x="5524" y="106388"/>
                                  <a:pt x="622" y="101232"/>
                                </a:cubicBezTo>
                                <a:cubicBezTo>
                                  <a:pt x="203" y="100927"/>
                                  <a:pt x="0" y="100317"/>
                                  <a:pt x="0" y="99416"/>
                                </a:cubicBezTo>
                                <a:cubicBezTo>
                                  <a:pt x="0" y="97612"/>
                                  <a:pt x="1029" y="95555"/>
                                  <a:pt x="3086" y="93281"/>
                                </a:cubicBezTo>
                                <a:cubicBezTo>
                                  <a:pt x="5118" y="91021"/>
                                  <a:pt x="6858" y="89891"/>
                                  <a:pt x="8280" y="89891"/>
                                </a:cubicBezTo>
                                <a:cubicBezTo>
                                  <a:pt x="8890" y="89891"/>
                                  <a:pt x="9296" y="90056"/>
                                  <a:pt x="9512" y="90348"/>
                                </a:cubicBezTo>
                                <a:cubicBezTo>
                                  <a:pt x="12586" y="92761"/>
                                  <a:pt x="16040" y="95415"/>
                                  <a:pt x="19939" y="98285"/>
                                </a:cubicBezTo>
                                <a:cubicBezTo>
                                  <a:pt x="23800" y="101156"/>
                                  <a:pt x="27178" y="102591"/>
                                  <a:pt x="30048" y="102591"/>
                                </a:cubicBezTo>
                                <a:cubicBezTo>
                                  <a:pt x="32093" y="102591"/>
                                  <a:pt x="33122" y="101689"/>
                                  <a:pt x="33122" y="99873"/>
                                </a:cubicBezTo>
                                <a:cubicBezTo>
                                  <a:pt x="33122" y="99581"/>
                                  <a:pt x="33058" y="99276"/>
                                  <a:pt x="32957" y="98958"/>
                                </a:cubicBezTo>
                                <a:cubicBezTo>
                                  <a:pt x="32855" y="98666"/>
                                  <a:pt x="32817" y="98361"/>
                                  <a:pt x="32817" y="98057"/>
                                </a:cubicBezTo>
                                <a:cubicBezTo>
                                  <a:pt x="30543" y="89586"/>
                                  <a:pt x="28258" y="82182"/>
                                  <a:pt x="25908" y="75819"/>
                                </a:cubicBezTo>
                                <a:cubicBezTo>
                                  <a:pt x="23558" y="69456"/>
                                  <a:pt x="21399" y="63640"/>
                                  <a:pt x="19469" y="58331"/>
                                </a:cubicBezTo>
                                <a:cubicBezTo>
                                  <a:pt x="17538" y="53048"/>
                                  <a:pt x="15951" y="47904"/>
                                  <a:pt x="14719" y="42900"/>
                                </a:cubicBezTo>
                                <a:cubicBezTo>
                                  <a:pt x="13500" y="37909"/>
                                  <a:pt x="12878" y="32385"/>
                                  <a:pt x="12878" y="26339"/>
                                </a:cubicBezTo>
                                <a:cubicBezTo>
                                  <a:pt x="12878" y="17564"/>
                                  <a:pt x="14313" y="10973"/>
                                  <a:pt x="17183" y="6591"/>
                                </a:cubicBezTo>
                                <a:cubicBezTo>
                                  <a:pt x="20028" y="2197"/>
                                  <a:pt x="23609" y="0"/>
                                  <a:pt x="279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55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9357" y="1280253"/>
                            <a:ext cx="28829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29" h="75362">
                                <a:moveTo>
                                  <a:pt x="13754" y="0"/>
                                </a:moveTo>
                                <a:cubicBezTo>
                                  <a:pt x="18288" y="0"/>
                                  <a:pt x="21615" y="2108"/>
                                  <a:pt x="24270" y="4763"/>
                                </a:cubicBezTo>
                                <a:lnTo>
                                  <a:pt x="24270" y="559"/>
                                </a:lnTo>
                                <a:lnTo>
                                  <a:pt x="26492" y="559"/>
                                </a:lnTo>
                                <a:lnTo>
                                  <a:pt x="26492" y="13640"/>
                                </a:lnTo>
                                <a:lnTo>
                                  <a:pt x="24270" y="13640"/>
                                </a:lnTo>
                                <a:lnTo>
                                  <a:pt x="24270" y="7975"/>
                                </a:lnTo>
                                <a:cubicBezTo>
                                  <a:pt x="21501" y="4763"/>
                                  <a:pt x="18402" y="2210"/>
                                  <a:pt x="13754" y="2210"/>
                                </a:cubicBezTo>
                                <a:cubicBezTo>
                                  <a:pt x="6871" y="2210"/>
                                  <a:pt x="2223" y="8751"/>
                                  <a:pt x="2223" y="15964"/>
                                </a:cubicBezTo>
                                <a:cubicBezTo>
                                  <a:pt x="2223" y="23508"/>
                                  <a:pt x="9652" y="30582"/>
                                  <a:pt x="14529" y="34798"/>
                                </a:cubicBezTo>
                                <a:cubicBezTo>
                                  <a:pt x="22060" y="41225"/>
                                  <a:pt x="28829" y="47879"/>
                                  <a:pt x="28829" y="58738"/>
                                </a:cubicBezTo>
                                <a:cubicBezTo>
                                  <a:pt x="28829" y="67170"/>
                                  <a:pt x="22949" y="75362"/>
                                  <a:pt x="14186" y="75362"/>
                                </a:cubicBezTo>
                                <a:cubicBezTo>
                                  <a:pt x="9195" y="75362"/>
                                  <a:pt x="5321" y="73254"/>
                                  <a:pt x="2223" y="70714"/>
                                </a:cubicBezTo>
                                <a:lnTo>
                                  <a:pt x="2223" y="74702"/>
                                </a:lnTo>
                                <a:lnTo>
                                  <a:pt x="0" y="74702"/>
                                </a:lnTo>
                                <a:lnTo>
                                  <a:pt x="0" y="60058"/>
                                </a:lnTo>
                                <a:lnTo>
                                  <a:pt x="2223" y="60058"/>
                                </a:lnTo>
                                <a:lnTo>
                                  <a:pt x="2223" y="67818"/>
                                </a:lnTo>
                                <a:cubicBezTo>
                                  <a:pt x="5436" y="70815"/>
                                  <a:pt x="9093" y="73140"/>
                                  <a:pt x="14186" y="73140"/>
                                </a:cubicBezTo>
                                <a:cubicBezTo>
                                  <a:pt x="21399" y="73140"/>
                                  <a:pt x="26607" y="66281"/>
                                  <a:pt x="26607" y="58738"/>
                                </a:cubicBezTo>
                                <a:cubicBezTo>
                                  <a:pt x="26607" y="48984"/>
                                  <a:pt x="20625" y="43002"/>
                                  <a:pt x="13081" y="36576"/>
                                </a:cubicBezTo>
                                <a:cubicBezTo>
                                  <a:pt x="8204" y="32486"/>
                                  <a:pt x="0" y="24612"/>
                                  <a:pt x="0" y="15964"/>
                                </a:cubicBezTo>
                                <a:cubicBezTo>
                                  <a:pt x="0" y="7645"/>
                                  <a:pt x="5550" y="0"/>
                                  <a:pt x="137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49357" y="1280253"/>
                            <a:ext cx="28829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29" h="75362">
                                <a:moveTo>
                                  <a:pt x="26492" y="559"/>
                                </a:moveTo>
                                <a:lnTo>
                                  <a:pt x="26492" y="13640"/>
                                </a:lnTo>
                                <a:lnTo>
                                  <a:pt x="24270" y="13640"/>
                                </a:lnTo>
                                <a:lnTo>
                                  <a:pt x="24270" y="7976"/>
                                </a:lnTo>
                                <a:cubicBezTo>
                                  <a:pt x="21501" y="4763"/>
                                  <a:pt x="18402" y="2210"/>
                                  <a:pt x="13754" y="2210"/>
                                </a:cubicBezTo>
                                <a:cubicBezTo>
                                  <a:pt x="6871" y="2210"/>
                                  <a:pt x="2223" y="8750"/>
                                  <a:pt x="2223" y="15964"/>
                                </a:cubicBezTo>
                                <a:cubicBezTo>
                                  <a:pt x="2223" y="23508"/>
                                  <a:pt x="9652" y="30582"/>
                                  <a:pt x="14529" y="34798"/>
                                </a:cubicBezTo>
                                <a:cubicBezTo>
                                  <a:pt x="22060" y="41224"/>
                                  <a:pt x="28829" y="47879"/>
                                  <a:pt x="28829" y="58738"/>
                                </a:cubicBezTo>
                                <a:cubicBezTo>
                                  <a:pt x="28829" y="67170"/>
                                  <a:pt x="22949" y="75362"/>
                                  <a:pt x="14186" y="75362"/>
                                </a:cubicBezTo>
                                <a:cubicBezTo>
                                  <a:pt x="9195" y="75362"/>
                                  <a:pt x="5321" y="73254"/>
                                  <a:pt x="2223" y="70714"/>
                                </a:cubicBezTo>
                                <a:lnTo>
                                  <a:pt x="2223" y="74701"/>
                                </a:lnTo>
                                <a:lnTo>
                                  <a:pt x="0" y="74701"/>
                                </a:lnTo>
                                <a:lnTo>
                                  <a:pt x="0" y="60058"/>
                                </a:lnTo>
                                <a:lnTo>
                                  <a:pt x="2223" y="60058"/>
                                </a:lnTo>
                                <a:lnTo>
                                  <a:pt x="2223" y="67818"/>
                                </a:lnTo>
                                <a:cubicBezTo>
                                  <a:pt x="5436" y="70815"/>
                                  <a:pt x="9093" y="73139"/>
                                  <a:pt x="14186" y="73139"/>
                                </a:cubicBezTo>
                                <a:cubicBezTo>
                                  <a:pt x="21399" y="73139"/>
                                  <a:pt x="26607" y="66281"/>
                                  <a:pt x="26607" y="58738"/>
                                </a:cubicBezTo>
                                <a:cubicBezTo>
                                  <a:pt x="26607" y="48984"/>
                                  <a:pt x="20625" y="43002"/>
                                  <a:pt x="13081" y="36576"/>
                                </a:cubicBezTo>
                                <a:cubicBezTo>
                                  <a:pt x="8204" y="32487"/>
                                  <a:pt x="0" y="24613"/>
                                  <a:pt x="0" y="15964"/>
                                </a:cubicBezTo>
                                <a:cubicBezTo>
                                  <a:pt x="0" y="7645"/>
                                  <a:pt x="5550" y="0"/>
                                  <a:pt x="13754" y="0"/>
                                </a:cubicBezTo>
                                <a:cubicBezTo>
                                  <a:pt x="18288" y="0"/>
                                  <a:pt x="21615" y="2108"/>
                                  <a:pt x="24270" y="4763"/>
                                </a:cubicBezTo>
                                <a:lnTo>
                                  <a:pt x="24270" y="559"/>
                                </a:lnTo>
                                <a:lnTo>
                                  <a:pt x="26492" y="559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91043" y="1280510"/>
                            <a:ext cx="21508" cy="74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8" h="74634">
                                <a:moveTo>
                                  <a:pt x="21508" y="0"/>
                                </a:moveTo>
                                <a:lnTo>
                                  <a:pt x="21508" y="2205"/>
                                </a:lnTo>
                                <a:lnTo>
                                  <a:pt x="13865" y="5152"/>
                                </a:lnTo>
                                <a:cubicBezTo>
                                  <a:pt x="6523" y="11231"/>
                                  <a:pt x="2223" y="24935"/>
                                  <a:pt x="2223" y="37317"/>
                                </a:cubicBezTo>
                                <a:cubicBezTo>
                                  <a:pt x="2223" y="49700"/>
                                  <a:pt x="6523" y="63397"/>
                                  <a:pt x="13865" y="69471"/>
                                </a:cubicBezTo>
                                <a:lnTo>
                                  <a:pt x="21508" y="72417"/>
                                </a:lnTo>
                                <a:lnTo>
                                  <a:pt x="21508" y="74634"/>
                                </a:lnTo>
                                <a:lnTo>
                                  <a:pt x="12489" y="71257"/>
                                </a:lnTo>
                                <a:cubicBezTo>
                                  <a:pt x="4179" y="64430"/>
                                  <a:pt x="0" y="49281"/>
                                  <a:pt x="0" y="37317"/>
                                </a:cubicBezTo>
                                <a:cubicBezTo>
                                  <a:pt x="0" y="25344"/>
                                  <a:pt x="4179" y="10199"/>
                                  <a:pt x="12489" y="3375"/>
                                </a:cubicBezTo>
                                <a:lnTo>
                                  <a:pt x="21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12550" y="1280261"/>
                            <a:ext cx="21507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7" h="75133">
                                <a:moveTo>
                                  <a:pt x="667" y="0"/>
                                </a:moveTo>
                                <a:cubicBezTo>
                                  <a:pt x="15513" y="0"/>
                                  <a:pt x="21507" y="21717"/>
                                  <a:pt x="21507" y="37567"/>
                                </a:cubicBezTo>
                                <a:cubicBezTo>
                                  <a:pt x="21507" y="53416"/>
                                  <a:pt x="15513" y="75133"/>
                                  <a:pt x="667" y="75133"/>
                                </a:cubicBezTo>
                                <a:lnTo>
                                  <a:pt x="0" y="74883"/>
                                </a:lnTo>
                                <a:lnTo>
                                  <a:pt x="0" y="72666"/>
                                </a:lnTo>
                                <a:lnTo>
                                  <a:pt x="667" y="72923"/>
                                </a:lnTo>
                                <a:cubicBezTo>
                                  <a:pt x="12859" y="72923"/>
                                  <a:pt x="19285" y="54191"/>
                                  <a:pt x="19285" y="37567"/>
                                </a:cubicBezTo>
                                <a:cubicBezTo>
                                  <a:pt x="19285" y="20942"/>
                                  <a:pt x="12859" y="2197"/>
                                  <a:pt x="667" y="2197"/>
                                </a:cubicBezTo>
                                <a:lnTo>
                                  <a:pt x="0" y="2454"/>
                                </a:lnTo>
                                <a:lnTo>
                                  <a:pt x="0" y="249"/>
                                </a:lnTo>
                                <a:lnTo>
                                  <a:pt x="6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93265" y="1282458"/>
                            <a:ext cx="38570" cy="7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70" h="70726">
                                <a:moveTo>
                                  <a:pt x="0" y="35370"/>
                                </a:moveTo>
                                <a:cubicBezTo>
                                  <a:pt x="0" y="51880"/>
                                  <a:pt x="7645" y="70726"/>
                                  <a:pt x="19952" y="70726"/>
                                </a:cubicBezTo>
                                <a:cubicBezTo>
                                  <a:pt x="32144" y="70726"/>
                                  <a:pt x="38570" y="51994"/>
                                  <a:pt x="38570" y="35370"/>
                                </a:cubicBezTo>
                                <a:cubicBezTo>
                                  <a:pt x="38570" y="18745"/>
                                  <a:pt x="32144" y="0"/>
                                  <a:pt x="19952" y="0"/>
                                </a:cubicBezTo>
                                <a:cubicBezTo>
                                  <a:pt x="7645" y="0"/>
                                  <a:pt x="0" y="18860"/>
                                  <a:pt x="0" y="35370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91043" y="1280261"/>
                            <a:ext cx="43015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15" h="75133">
                                <a:moveTo>
                                  <a:pt x="22174" y="75133"/>
                                </a:moveTo>
                                <a:cubicBezTo>
                                  <a:pt x="7430" y="75133"/>
                                  <a:pt x="0" y="53518"/>
                                  <a:pt x="0" y="37567"/>
                                </a:cubicBezTo>
                                <a:cubicBezTo>
                                  <a:pt x="0" y="21603"/>
                                  <a:pt x="7430" y="0"/>
                                  <a:pt x="22174" y="0"/>
                                </a:cubicBezTo>
                                <a:cubicBezTo>
                                  <a:pt x="37021" y="0"/>
                                  <a:pt x="43015" y="21717"/>
                                  <a:pt x="43015" y="37567"/>
                                </a:cubicBezTo>
                                <a:cubicBezTo>
                                  <a:pt x="43015" y="53416"/>
                                  <a:pt x="37021" y="75133"/>
                                  <a:pt x="22174" y="75133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47813" y="1280586"/>
                            <a:ext cx="38900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00" h="74028">
                                <a:moveTo>
                                  <a:pt x="0" y="0"/>
                                </a:moveTo>
                                <a:lnTo>
                                  <a:pt x="8865" y="0"/>
                                </a:lnTo>
                                <a:lnTo>
                                  <a:pt x="8865" y="2210"/>
                                </a:lnTo>
                                <a:lnTo>
                                  <a:pt x="5537" y="2210"/>
                                </a:lnTo>
                                <a:lnTo>
                                  <a:pt x="5537" y="71806"/>
                                </a:lnTo>
                                <a:lnTo>
                                  <a:pt x="36678" y="71806"/>
                                </a:lnTo>
                                <a:lnTo>
                                  <a:pt x="36678" y="68491"/>
                                </a:lnTo>
                                <a:lnTo>
                                  <a:pt x="38900" y="68491"/>
                                </a:lnTo>
                                <a:lnTo>
                                  <a:pt x="38900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27" y="71806"/>
                                </a:lnTo>
                                <a:lnTo>
                                  <a:pt x="3327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47813" y="1280586"/>
                            <a:ext cx="38900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00" h="74028">
                                <a:moveTo>
                                  <a:pt x="8865" y="0"/>
                                </a:moveTo>
                                <a:lnTo>
                                  <a:pt x="8865" y="2210"/>
                                </a:lnTo>
                                <a:lnTo>
                                  <a:pt x="5537" y="2210"/>
                                </a:lnTo>
                                <a:lnTo>
                                  <a:pt x="5537" y="71806"/>
                                </a:lnTo>
                                <a:lnTo>
                                  <a:pt x="36678" y="71806"/>
                                </a:lnTo>
                                <a:lnTo>
                                  <a:pt x="36678" y="68491"/>
                                </a:lnTo>
                                <a:lnTo>
                                  <a:pt x="38900" y="68491"/>
                                </a:lnTo>
                                <a:lnTo>
                                  <a:pt x="38900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27" y="71806"/>
                                </a:lnTo>
                                <a:lnTo>
                                  <a:pt x="3327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8865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194375" y="1280511"/>
                            <a:ext cx="21507" cy="74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7" h="74634">
                                <a:moveTo>
                                  <a:pt x="21507" y="0"/>
                                </a:moveTo>
                                <a:lnTo>
                                  <a:pt x="21507" y="2205"/>
                                </a:lnTo>
                                <a:lnTo>
                                  <a:pt x="13865" y="5152"/>
                                </a:lnTo>
                                <a:cubicBezTo>
                                  <a:pt x="6523" y="11230"/>
                                  <a:pt x="2222" y="24934"/>
                                  <a:pt x="2222" y="37317"/>
                                </a:cubicBezTo>
                                <a:cubicBezTo>
                                  <a:pt x="2222" y="49699"/>
                                  <a:pt x="6523" y="63396"/>
                                  <a:pt x="13865" y="69471"/>
                                </a:cubicBezTo>
                                <a:lnTo>
                                  <a:pt x="21507" y="72417"/>
                                </a:lnTo>
                                <a:lnTo>
                                  <a:pt x="21507" y="74634"/>
                                </a:lnTo>
                                <a:lnTo>
                                  <a:pt x="12489" y="71257"/>
                                </a:lnTo>
                                <a:cubicBezTo>
                                  <a:pt x="4179" y="64430"/>
                                  <a:pt x="0" y="49280"/>
                                  <a:pt x="0" y="37317"/>
                                </a:cubicBezTo>
                                <a:cubicBezTo>
                                  <a:pt x="0" y="25344"/>
                                  <a:pt x="4179" y="10199"/>
                                  <a:pt x="12489" y="3375"/>
                                </a:cubicBezTo>
                                <a:lnTo>
                                  <a:pt x="215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15882" y="1280261"/>
                            <a:ext cx="21508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8" h="75133">
                                <a:moveTo>
                                  <a:pt x="667" y="0"/>
                                </a:moveTo>
                                <a:cubicBezTo>
                                  <a:pt x="15513" y="0"/>
                                  <a:pt x="21508" y="21717"/>
                                  <a:pt x="21508" y="37567"/>
                                </a:cubicBezTo>
                                <a:cubicBezTo>
                                  <a:pt x="21508" y="53416"/>
                                  <a:pt x="15513" y="75133"/>
                                  <a:pt x="667" y="75133"/>
                                </a:cubicBezTo>
                                <a:lnTo>
                                  <a:pt x="0" y="74883"/>
                                </a:lnTo>
                                <a:lnTo>
                                  <a:pt x="0" y="72666"/>
                                </a:lnTo>
                                <a:lnTo>
                                  <a:pt x="667" y="72923"/>
                                </a:lnTo>
                                <a:cubicBezTo>
                                  <a:pt x="12859" y="72923"/>
                                  <a:pt x="19285" y="54191"/>
                                  <a:pt x="19285" y="37567"/>
                                </a:cubicBezTo>
                                <a:cubicBezTo>
                                  <a:pt x="19285" y="20942"/>
                                  <a:pt x="12859" y="2197"/>
                                  <a:pt x="667" y="2197"/>
                                </a:cubicBezTo>
                                <a:lnTo>
                                  <a:pt x="0" y="2454"/>
                                </a:lnTo>
                                <a:lnTo>
                                  <a:pt x="0" y="250"/>
                                </a:lnTo>
                                <a:lnTo>
                                  <a:pt x="6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196597" y="1282458"/>
                            <a:ext cx="38570" cy="7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70" h="70726">
                                <a:moveTo>
                                  <a:pt x="0" y="35370"/>
                                </a:moveTo>
                                <a:cubicBezTo>
                                  <a:pt x="0" y="51880"/>
                                  <a:pt x="7645" y="70726"/>
                                  <a:pt x="19952" y="70726"/>
                                </a:cubicBezTo>
                                <a:cubicBezTo>
                                  <a:pt x="32144" y="70726"/>
                                  <a:pt x="38570" y="51994"/>
                                  <a:pt x="38570" y="35370"/>
                                </a:cubicBezTo>
                                <a:cubicBezTo>
                                  <a:pt x="38570" y="18745"/>
                                  <a:pt x="32144" y="0"/>
                                  <a:pt x="19952" y="0"/>
                                </a:cubicBezTo>
                                <a:cubicBezTo>
                                  <a:pt x="7645" y="0"/>
                                  <a:pt x="0" y="18860"/>
                                  <a:pt x="0" y="35370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194375" y="1280261"/>
                            <a:ext cx="43015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15" h="75133">
                                <a:moveTo>
                                  <a:pt x="22174" y="75133"/>
                                </a:moveTo>
                                <a:cubicBezTo>
                                  <a:pt x="7429" y="75133"/>
                                  <a:pt x="0" y="53518"/>
                                  <a:pt x="0" y="37567"/>
                                </a:cubicBezTo>
                                <a:cubicBezTo>
                                  <a:pt x="0" y="21603"/>
                                  <a:pt x="7429" y="0"/>
                                  <a:pt x="22174" y="0"/>
                                </a:cubicBezTo>
                                <a:cubicBezTo>
                                  <a:pt x="37020" y="0"/>
                                  <a:pt x="43015" y="21717"/>
                                  <a:pt x="43015" y="37567"/>
                                </a:cubicBezTo>
                                <a:cubicBezTo>
                                  <a:pt x="43015" y="53416"/>
                                  <a:pt x="37020" y="75133"/>
                                  <a:pt x="22174" y="75133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5" name="Shape 1355"/>
                        <wps:cNvSpPr/>
                        <wps:spPr>
                          <a:xfrm>
                            <a:off x="293700" y="1261424"/>
                            <a:ext cx="9144" cy="1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108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0820"/>
                                </a:lnTo>
                                <a:lnTo>
                                  <a:pt x="0" y="1108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357010" y="1304744"/>
                            <a:ext cx="18066" cy="31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66" h="31029">
                                <a:moveTo>
                                  <a:pt x="18066" y="0"/>
                                </a:moveTo>
                                <a:lnTo>
                                  <a:pt x="18066" y="4270"/>
                                </a:lnTo>
                                <a:lnTo>
                                  <a:pt x="2997" y="28819"/>
                                </a:lnTo>
                                <a:lnTo>
                                  <a:pt x="18066" y="28819"/>
                                </a:lnTo>
                                <a:lnTo>
                                  <a:pt x="18066" y="31029"/>
                                </a:lnTo>
                                <a:lnTo>
                                  <a:pt x="0" y="31029"/>
                                </a:lnTo>
                                <a:lnTo>
                                  <a:pt x="0" y="29378"/>
                                </a:lnTo>
                                <a:lnTo>
                                  <a:pt x="180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375076" y="1280591"/>
                            <a:ext cx="23717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17" h="74028">
                                <a:moveTo>
                                  <a:pt x="14853" y="0"/>
                                </a:moveTo>
                                <a:lnTo>
                                  <a:pt x="17291" y="0"/>
                                </a:lnTo>
                                <a:lnTo>
                                  <a:pt x="17291" y="52972"/>
                                </a:lnTo>
                                <a:lnTo>
                                  <a:pt x="23717" y="52972"/>
                                </a:lnTo>
                                <a:lnTo>
                                  <a:pt x="23717" y="55182"/>
                                </a:lnTo>
                                <a:lnTo>
                                  <a:pt x="17291" y="55182"/>
                                </a:lnTo>
                                <a:lnTo>
                                  <a:pt x="17291" y="71806"/>
                                </a:lnTo>
                                <a:lnTo>
                                  <a:pt x="20619" y="71806"/>
                                </a:lnTo>
                                <a:lnTo>
                                  <a:pt x="20619" y="74028"/>
                                </a:lnTo>
                                <a:lnTo>
                                  <a:pt x="11754" y="74028"/>
                                </a:lnTo>
                                <a:lnTo>
                                  <a:pt x="11754" y="71806"/>
                                </a:lnTo>
                                <a:lnTo>
                                  <a:pt x="15068" y="71806"/>
                                </a:lnTo>
                                <a:lnTo>
                                  <a:pt x="15068" y="55182"/>
                                </a:lnTo>
                                <a:lnTo>
                                  <a:pt x="0" y="55182"/>
                                </a:lnTo>
                                <a:lnTo>
                                  <a:pt x="0" y="52972"/>
                                </a:lnTo>
                                <a:lnTo>
                                  <a:pt x="15068" y="52972"/>
                                </a:lnTo>
                                <a:lnTo>
                                  <a:pt x="15068" y="3874"/>
                                </a:lnTo>
                                <a:lnTo>
                                  <a:pt x="0" y="28423"/>
                                </a:lnTo>
                                <a:lnTo>
                                  <a:pt x="0" y="24153"/>
                                </a:lnTo>
                                <a:lnTo>
                                  <a:pt x="148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360007" y="1284465"/>
                            <a:ext cx="30137" cy="49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37" h="49098">
                                <a:moveTo>
                                  <a:pt x="0" y="49098"/>
                                </a:moveTo>
                                <a:lnTo>
                                  <a:pt x="30137" y="49098"/>
                                </a:lnTo>
                                <a:lnTo>
                                  <a:pt x="30137" y="0"/>
                                </a:lnTo>
                                <a:lnTo>
                                  <a:pt x="0" y="49098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357010" y="1280591"/>
                            <a:ext cx="41783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" h="74028">
                                <a:moveTo>
                                  <a:pt x="0" y="55182"/>
                                </a:moveTo>
                                <a:lnTo>
                                  <a:pt x="0" y="53531"/>
                                </a:lnTo>
                                <a:lnTo>
                                  <a:pt x="32918" y="0"/>
                                </a:lnTo>
                                <a:lnTo>
                                  <a:pt x="35357" y="0"/>
                                </a:lnTo>
                                <a:lnTo>
                                  <a:pt x="35357" y="52972"/>
                                </a:lnTo>
                                <a:lnTo>
                                  <a:pt x="41783" y="52972"/>
                                </a:lnTo>
                                <a:lnTo>
                                  <a:pt x="41783" y="55182"/>
                                </a:lnTo>
                                <a:lnTo>
                                  <a:pt x="35357" y="55182"/>
                                </a:lnTo>
                                <a:lnTo>
                                  <a:pt x="35357" y="71806"/>
                                </a:lnTo>
                                <a:lnTo>
                                  <a:pt x="38684" y="71806"/>
                                </a:lnTo>
                                <a:lnTo>
                                  <a:pt x="38684" y="74028"/>
                                </a:lnTo>
                                <a:lnTo>
                                  <a:pt x="29819" y="74028"/>
                                </a:lnTo>
                                <a:lnTo>
                                  <a:pt x="29819" y="71806"/>
                                </a:lnTo>
                                <a:lnTo>
                                  <a:pt x="33134" y="71806"/>
                                </a:lnTo>
                                <a:lnTo>
                                  <a:pt x="33134" y="55182"/>
                                </a:lnTo>
                                <a:lnTo>
                                  <a:pt x="0" y="55182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409345" y="1280364"/>
                            <a:ext cx="41224" cy="74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4" h="74257">
                                <a:moveTo>
                                  <a:pt x="21933" y="0"/>
                                </a:moveTo>
                                <a:cubicBezTo>
                                  <a:pt x="33363" y="0"/>
                                  <a:pt x="41224" y="10312"/>
                                  <a:pt x="41224" y="21399"/>
                                </a:cubicBezTo>
                                <a:cubicBezTo>
                                  <a:pt x="41224" y="32588"/>
                                  <a:pt x="29921" y="41669"/>
                                  <a:pt x="26149" y="44653"/>
                                </a:cubicBezTo>
                                <a:cubicBezTo>
                                  <a:pt x="13843" y="54305"/>
                                  <a:pt x="3429" y="64503"/>
                                  <a:pt x="2324" y="72034"/>
                                </a:cubicBezTo>
                                <a:lnTo>
                                  <a:pt x="38570" y="72034"/>
                                </a:lnTo>
                                <a:lnTo>
                                  <a:pt x="38570" y="68707"/>
                                </a:lnTo>
                                <a:lnTo>
                                  <a:pt x="40780" y="68707"/>
                                </a:lnTo>
                                <a:lnTo>
                                  <a:pt x="40780" y="74257"/>
                                </a:lnTo>
                                <a:lnTo>
                                  <a:pt x="0" y="74257"/>
                                </a:lnTo>
                                <a:lnTo>
                                  <a:pt x="0" y="73139"/>
                                </a:lnTo>
                                <a:cubicBezTo>
                                  <a:pt x="102" y="63500"/>
                                  <a:pt x="14300" y="51194"/>
                                  <a:pt x="24816" y="42888"/>
                                </a:cubicBezTo>
                                <a:cubicBezTo>
                                  <a:pt x="29477" y="39230"/>
                                  <a:pt x="39002" y="31039"/>
                                  <a:pt x="39002" y="21399"/>
                                </a:cubicBezTo>
                                <a:cubicBezTo>
                                  <a:pt x="39002" y="11189"/>
                                  <a:pt x="31801" y="2210"/>
                                  <a:pt x="21933" y="2210"/>
                                </a:cubicBezTo>
                                <a:cubicBezTo>
                                  <a:pt x="12852" y="2210"/>
                                  <a:pt x="6312" y="9525"/>
                                  <a:pt x="2096" y="15519"/>
                                </a:cubicBezTo>
                                <a:lnTo>
                                  <a:pt x="330" y="14186"/>
                                </a:lnTo>
                                <a:cubicBezTo>
                                  <a:pt x="6198" y="5766"/>
                                  <a:pt x="13297" y="0"/>
                                  <a:pt x="219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409345" y="1280364"/>
                            <a:ext cx="41224" cy="74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4" h="74257">
                                <a:moveTo>
                                  <a:pt x="41224" y="21399"/>
                                </a:moveTo>
                                <a:cubicBezTo>
                                  <a:pt x="41224" y="32588"/>
                                  <a:pt x="29921" y="41669"/>
                                  <a:pt x="26149" y="44653"/>
                                </a:cubicBezTo>
                                <a:cubicBezTo>
                                  <a:pt x="13843" y="54305"/>
                                  <a:pt x="3429" y="64503"/>
                                  <a:pt x="2324" y="72034"/>
                                </a:cubicBezTo>
                                <a:lnTo>
                                  <a:pt x="38570" y="72034"/>
                                </a:lnTo>
                                <a:lnTo>
                                  <a:pt x="38570" y="68707"/>
                                </a:lnTo>
                                <a:lnTo>
                                  <a:pt x="40780" y="68707"/>
                                </a:lnTo>
                                <a:lnTo>
                                  <a:pt x="40780" y="74257"/>
                                </a:lnTo>
                                <a:lnTo>
                                  <a:pt x="0" y="74257"/>
                                </a:lnTo>
                                <a:lnTo>
                                  <a:pt x="0" y="73139"/>
                                </a:lnTo>
                                <a:cubicBezTo>
                                  <a:pt x="102" y="63500"/>
                                  <a:pt x="14300" y="51194"/>
                                  <a:pt x="24816" y="42888"/>
                                </a:cubicBezTo>
                                <a:cubicBezTo>
                                  <a:pt x="29477" y="39230"/>
                                  <a:pt x="39002" y="31039"/>
                                  <a:pt x="39002" y="21399"/>
                                </a:cubicBezTo>
                                <a:cubicBezTo>
                                  <a:pt x="39002" y="11189"/>
                                  <a:pt x="31801" y="2210"/>
                                  <a:pt x="21933" y="2210"/>
                                </a:cubicBezTo>
                                <a:cubicBezTo>
                                  <a:pt x="12852" y="2210"/>
                                  <a:pt x="6312" y="9525"/>
                                  <a:pt x="2096" y="15519"/>
                                </a:cubicBezTo>
                                <a:lnTo>
                                  <a:pt x="330" y="14186"/>
                                </a:lnTo>
                                <a:cubicBezTo>
                                  <a:pt x="6198" y="5766"/>
                                  <a:pt x="13297" y="0"/>
                                  <a:pt x="21933" y="0"/>
                                </a:cubicBezTo>
                                <a:cubicBezTo>
                                  <a:pt x="33363" y="0"/>
                                  <a:pt x="41224" y="10312"/>
                                  <a:pt x="41224" y="21399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465219" y="1280586"/>
                            <a:ext cx="41999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99" h="74028">
                                <a:moveTo>
                                  <a:pt x="0" y="0"/>
                                </a:moveTo>
                                <a:lnTo>
                                  <a:pt x="6642" y="0"/>
                                </a:lnTo>
                                <a:lnTo>
                                  <a:pt x="36462" y="67602"/>
                                </a:lnTo>
                                <a:lnTo>
                                  <a:pt x="36462" y="2210"/>
                                </a:lnTo>
                                <a:lnTo>
                                  <a:pt x="33134" y="2210"/>
                                </a:lnTo>
                                <a:lnTo>
                                  <a:pt x="33134" y="0"/>
                                </a:lnTo>
                                <a:lnTo>
                                  <a:pt x="41999" y="0"/>
                                </a:lnTo>
                                <a:lnTo>
                                  <a:pt x="41999" y="2210"/>
                                </a:lnTo>
                                <a:lnTo>
                                  <a:pt x="38672" y="2210"/>
                                </a:lnTo>
                                <a:lnTo>
                                  <a:pt x="38672" y="74028"/>
                                </a:lnTo>
                                <a:lnTo>
                                  <a:pt x="36576" y="74028"/>
                                </a:lnTo>
                                <a:lnTo>
                                  <a:pt x="5537" y="2883"/>
                                </a:lnTo>
                                <a:lnTo>
                                  <a:pt x="5537" y="71806"/>
                                </a:lnTo>
                                <a:lnTo>
                                  <a:pt x="8865" y="71806"/>
                                </a:lnTo>
                                <a:lnTo>
                                  <a:pt x="8865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465219" y="1280586"/>
                            <a:ext cx="41999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99" h="74028">
                                <a:moveTo>
                                  <a:pt x="41999" y="0"/>
                                </a:moveTo>
                                <a:lnTo>
                                  <a:pt x="41999" y="2210"/>
                                </a:lnTo>
                                <a:lnTo>
                                  <a:pt x="38672" y="2210"/>
                                </a:lnTo>
                                <a:lnTo>
                                  <a:pt x="38672" y="74028"/>
                                </a:lnTo>
                                <a:lnTo>
                                  <a:pt x="36576" y="74028"/>
                                </a:lnTo>
                                <a:lnTo>
                                  <a:pt x="5537" y="2883"/>
                                </a:lnTo>
                                <a:lnTo>
                                  <a:pt x="5537" y="71806"/>
                                </a:lnTo>
                                <a:lnTo>
                                  <a:pt x="8865" y="71806"/>
                                </a:lnTo>
                                <a:lnTo>
                                  <a:pt x="8865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6642" y="0"/>
                                </a:lnTo>
                                <a:lnTo>
                                  <a:pt x="36462" y="67602"/>
                                </a:lnTo>
                                <a:lnTo>
                                  <a:pt x="36462" y="2210"/>
                                </a:lnTo>
                                <a:lnTo>
                                  <a:pt x="33134" y="2210"/>
                                </a:lnTo>
                                <a:lnTo>
                                  <a:pt x="33134" y="0"/>
                                </a:lnTo>
                                <a:lnTo>
                                  <a:pt x="41999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525420" y="1280579"/>
                            <a:ext cx="26200" cy="74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00" h="74041">
                                <a:moveTo>
                                  <a:pt x="0" y="0"/>
                                </a:moveTo>
                                <a:lnTo>
                                  <a:pt x="12179" y="0"/>
                                </a:lnTo>
                                <a:lnTo>
                                  <a:pt x="26200" y="2276"/>
                                </a:lnTo>
                                <a:lnTo>
                                  <a:pt x="26200" y="4489"/>
                                </a:lnTo>
                                <a:lnTo>
                                  <a:pt x="12179" y="2223"/>
                                </a:lnTo>
                                <a:lnTo>
                                  <a:pt x="5639" y="2223"/>
                                </a:lnTo>
                                <a:lnTo>
                                  <a:pt x="5639" y="71818"/>
                                </a:lnTo>
                                <a:lnTo>
                                  <a:pt x="12179" y="71818"/>
                                </a:lnTo>
                                <a:lnTo>
                                  <a:pt x="26200" y="69235"/>
                                </a:lnTo>
                                <a:lnTo>
                                  <a:pt x="26200" y="71449"/>
                                </a:lnTo>
                                <a:lnTo>
                                  <a:pt x="12179" y="74041"/>
                                </a:lnTo>
                                <a:lnTo>
                                  <a:pt x="0" y="74041"/>
                                </a:lnTo>
                                <a:lnTo>
                                  <a:pt x="0" y="71818"/>
                                </a:lnTo>
                                <a:lnTo>
                                  <a:pt x="3429" y="71818"/>
                                </a:lnTo>
                                <a:lnTo>
                                  <a:pt x="3429" y="2223"/>
                                </a:lnTo>
                                <a:lnTo>
                                  <a:pt x="0" y="22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551619" y="1282855"/>
                            <a:ext cx="22784" cy="691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84" h="69173">
                                <a:moveTo>
                                  <a:pt x="0" y="0"/>
                                </a:moveTo>
                                <a:lnTo>
                                  <a:pt x="2532" y="411"/>
                                </a:lnTo>
                                <a:cubicBezTo>
                                  <a:pt x="16483" y="5623"/>
                                  <a:pt x="22784" y="17930"/>
                                  <a:pt x="22784" y="32979"/>
                                </a:cubicBezTo>
                                <a:cubicBezTo>
                                  <a:pt x="22784" y="48934"/>
                                  <a:pt x="16547" y="62774"/>
                                  <a:pt x="2580" y="68696"/>
                                </a:cubicBezTo>
                                <a:lnTo>
                                  <a:pt x="0" y="69173"/>
                                </a:lnTo>
                                <a:lnTo>
                                  <a:pt x="0" y="66959"/>
                                </a:lnTo>
                                <a:lnTo>
                                  <a:pt x="1766" y="66634"/>
                                </a:lnTo>
                                <a:cubicBezTo>
                                  <a:pt x="14954" y="61023"/>
                                  <a:pt x="20562" y="47934"/>
                                  <a:pt x="20562" y="32979"/>
                                </a:cubicBezTo>
                                <a:cubicBezTo>
                                  <a:pt x="20562" y="19102"/>
                                  <a:pt x="15011" y="7460"/>
                                  <a:pt x="1809" y="2506"/>
                                </a:cubicBezTo>
                                <a:lnTo>
                                  <a:pt x="0" y="22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531058" y="1282802"/>
                            <a:ext cx="41123" cy="695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23" h="69596">
                                <a:moveTo>
                                  <a:pt x="41123" y="33033"/>
                                </a:moveTo>
                                <a:cubicBezTo>
                                  <a:pt x="41123" y="14529"/>
                                  <a:pt x="31255" y="0"/>
                                  <a:pt x="6541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69596"/>
                                </a:lnTo>
                                <a:lnTo>
                                  <a:pt x="6541" y="69596"/>
                                </a:lnTo>
                                <a:cubicBezTo>
                                  <a:pt x="31153" y="69596"/>
                                  <a:pt x="41123" y="52972"/>
                                  <a:pt x="41123" y="33033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525420" y="1280579"/>
                            <a:ext cx="48984" cy="74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984" h="74041">
                                <a:moveTo>
                                  <a:pt x="3429" y="2223"/>
                                </a:moveTo>
                                <a:lnTo>
                                  <a:pt x="0" y="2223"/>
                                </a:lnTo>
                                <a:lnTo>
                                  <a:pt x="0" y="0"/>
                                </a:lnTo>
                                <a:lnTo>
                                  <a:pt x="12179" y="0"/>
                                </a:lnTo>
                                <a:cubicBezTo>
                                  <a:pt x="37783" y="0"/>
                                  <a:pt x="48984" y="15189"/>
                                  <a:pt x="48984" y="35255"/>
                                </a:cubicBezTo>
                                <a:cubicBezTo>
                                  <a:pt x="48984" y="56528"/>
                                  <a:pt x="37897" y="74041"/>
                                  <a:pt x="12179" y="74041"/>
                                </a:cubicBezTo>
                                <a:lnTo>
                                  <a:pt x="0" y="74041"/>
                                </a:lnTo>
                                <a:lnTo>
                                  <a:pt x="0" y="71818"/>
                                </a:lnTo>
                                <a:lnTo>
                                  <a:pt x="3429" y="71818"/>
                                </a:lnTo>
                                <a:lnTo>
                                  <a:pt x="3429" y="2223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617878" y="1280593"/>
                            <a:ext cx="22161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61" h="74028">
                                <a:moveTo>
                                  <a:pt x="17069" y="0"/>
                                </a:moveTo>
                                <a:lnTo>
                                  <a:pt x="22161" y="0"/>
                                </a:lnTo>
                                <a:lnTo>
                                  <a:pt x="22161" y="3772"/>
                                </a:lnTo>
                                <a:lnTo>
                                  <a:pt x="14516" y="35789"/>
                                </a:lnTo>
                                <a:lnTo>
                                  <a:pt x="22161" y="35789"/>
                                </a:lnTo>
                                <a:lnTo>
                                  <a:pt x="22161" y="37998"/>
                                </a:lnTo>
                                <a:lnTo>
                                  <a:pt x="13957" y="37998"/>
                                </a:lnTo>
                                <a:lnTo>
                                  <a:pt x="5982" y="71806"/>
                                </a:lnTo>
                                <a:lnTo>
                                  <a:pt x="9195" y="71806"/>
                                </a:lnTo>
                                <a:lnTo>
                                  <a:pt x="9195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543" y="71806"/>
                                </a:lnTo>
                                <a:lnTo>
                                  <a:pt x="20282" y="2210"/>
                                </a:lnTo>
                                <a:lnTo>
                                  <a:pt x="17069" y="2210"/>
                                </a:lnTo>
                                <a:lnTo>
                                  <a:pt x="170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640039" y="1280593"/>
                            <a:ext cx="22276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76" h="74028">
                                <a:moveTo>
                                  <a:pt x="0" y="0"/>
                                </a:moveTo>
                                <a:lnTo>
                                  <a:pt x="5093" y="0"/>
                                </a:lnTo>
                                <a:lnTo>
                                  <a:pt x="5093" y="2210"/>
                                </a:lnTo>
                                <a:lnTo>
                                  <a:pt x="1880" y="2210"/>
                                </a:lnTo>
                                <a:lnTo>
                                  <a:pt x="18618" y="71806"/>
                                </a:lnTo>
                                <a:lnTo>
                                  <a:pt x="22276" y="71806"/>
                                </a:lnTo>
                                <a:lnTo>
                                  <a:pt x="22276" y="74028"/>
                                </a:lnTo>
                                <a:lnTo>
                                  <a:pt x="13081" y="74028"/>
                                </a:lnTo>
                                <a:lnTo>
                                  <a:pt x="13081" y="71806"/>
                                </a:lnTo>
                                <a:lnTo>
                                  <a:pt x="16294" y="71806"/>
                                </a:lnTo>
                                <a:lnTo>
                                  <a:pt x="8204" y="37998"/>
                                </a:lnTo>
                                <a:lnTo>
                                  <a:pt x="0" y="37998"/>
                                </a:lnTo>
                                <a:lnTo>
                                  <a:pt x="0" y="35789"/>
                                </a:lnTo>
                                <a:lnTo>
                                  <a:pt x="7645" y="35789"/>
                                </a:lnTo>
                                <a:lnTo>
                                  <a:pt x="0" y="37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632394" y="1284364"/>
                            <a:ext cx="15291" cy="32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91" h="32017">
                                <a:moveTo>
                                  <a:pt x="7645" y="0"/>
                                </a:moveTo>
                                <a:lnTo>
                                  <a:pt x="0" y="32017"/>
                                </a:lnTo>
                                <a:lnTo>
                                  <a:pt x="15291" y="32017"/>
                                </a:lnTo>
                                <a:lnTo>
                                  <a:pt x="7645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617878" y="1280593"/>
                            <a:ext cx="44437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437" h="74028">
                                <a:moveTo>
                                  <a:pt x="27254" y="0"/>
                                </a:moveTo>
                                <a:lnTo>
                                  <a:pt x="27254" y="2210"/>
                                </a:lnTo>
                                <a:lnTo>
                                  <a:pt x="24041" y="2210"/>
                                </a:lnTo>
                                <a:lnTo>
                                  <a:pt x="40780" y="71806"/>
                                </a:lnTo>
                                <a:lnTo>
                                  <a:pt x="44437" y="71806"/>
                                </a:lnTo>
                                <a:lnTo>
                                  <a:pt x="44437" y="74028"/>
                                </a:lnTo>
                                <a:lnTo>
                                  <a:pt x="35242" y="74028"/>
                                </a:lnTo>
                                <a:lnTo>
                                  <a:pt x="35242" y="71806"/>
                                </a:lnTo>
                                <a:lnTo>
                                  <a:pt x="38455" y="71806"/>
                                </a:lnTo>
                                <a:lnTo>
                                  <a:pt x="30366" y="37998"/>
                                </a:lnTo>
                                <a:lnTo>
                                  <a:pt x="13957" y="37998"/>
                                </a:lnTo>
                                <a:lnTo>
                                  <a:pt x="5982" y="71806"/>
                                </a:lnTo>
                                <a:lnTo>
                                  <a:pt x="9195" y="71806"/>
                                </a:lnTo>
                                <a:lnTo>
                                  <a:pt x="9195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543" y="71806"/>
                                </a:lnTo>
                                <a:lnTo>
                                  <a:pt x="20282" y="2210"/>
                                </a:lnTo>
                                <a:lnTo>
                                  <a:pt x="17069" y="2210"/>
                                </a:lnTo>
                                <a:lnTo>
                                  <a:pt x="17069" y="0"/>
                                </a:lnTo>
                                <a:lnTo>
                                  <a:pt x="27254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668432" y="1280586"/>
                            <a:ext cx="49213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13" h="74028">
                                <a:moveTo>
                                  <a:pt x="0" y="0"/>
                                </a:moveTo>
                                <a:lnTo>
                                  <a:pt x="9208" y="0"/>
                                </a:lnTo>
                                <a:lnTo>
                                  <a:pt x="9208" y="2210"/>
                                </a:lnTo>
                                <a:lnTo>
                                  <a:pt x="6210" y="2210"/>
                                </a:lnTo>
                                <a:lnTo>
                                  <a:pt x="24612" y="69825"/>
                                </a:lnTo>
                                <a:lnTo>
                                  <a:pt x="43002" y="2210"/>
                                </a:lnTo>
                                <a:lnTo>
                                  <a:pt x="40018" y="2210"/>
                                </a:lnTo>
                                <a:lnTo>
                                  <a:pt x="40018" y="0"/>
                                </a:lnTo>
                                <a:lnTo>
                                  <a:pt x="49213" y="0"/>
                                </a:lnTo>
                                <a:lnTo>
                                  <a:pt x="49213" y="2210"/>
                                </a:lnTo>
                                <a:lnTo>
                                  <a:pt x="45339" y="2210"/>
                                </a:lnTo>
                                <a:lnTo>
                                  <a:pt x="25717" y="74028"/>
                                </a:lnTo>
                                <a:lnTo>
                                  <a:pt x="23495" y="74028"/>
                                </a:lnTo>
                                <a:lnTo>
                                  <a:pt x="3886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668432" y="1280586"/>
                            <a:ext cx="49213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13" h="74028">
                                <a:moveTo>
                                  <a:pt x="49213" y="0"/>
                                </a:moveTo>
                                <a:lnTo>
                                  <a:pt x="49213" y="2210"/>
                                </a:lnTo>
                                <a:lnTo>
                                  <a:pt x="45339" y="2210"/>
                                </a:lnTo>
                                <a:lnTo>
                                  <a:pt x="25717" y="74028"/>
                                </a:lnTo>
                                <a:lnTo>
                                  <a:pt x="23495" y="74028"/>
                                </a:lnTo>
                                <a:lnTo>
                                  <a:pt x="3886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9208" y="0"/>
                                </a:lnTo>
                                <a:lnTo>
                                  <a:pt x="9208" y="2210"/>
                                </a:lnTo>
                                <a:lnTo>
                                  <a:pt x="6210" y="2210"/>
                                </a:lnTo>
                                <a:lnTo>
                                  <a:pt x="24612" y="69825"/>
                                </a:lnTo>
                                <a:lnTo>
                                  <a:pt x="43002" y="2210"/>
                                </a:lnTo>
                                <a:lnTo>
                                  <a:pt x="40018" y="2210"/>
                                </a:lnTo>
                                <a:lnTo>
                                  <a:pt x="40018" y="0"/>
                                </a:lnTo>
                                <a:lnTo>
                                  <a:pt x="49213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730305" y="1280592"/>
                            <a:ext cx="28702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02" h="74028">
                                <a:moveTo>
                                  <a:pt x="0" y="0"/>
                                </a:moveTo>
                                <a:lnTo>
                                  <a:pt x="28702" y="0"/>
                                </a:lnTo>
                                <a:lnTo>
                                  <a:pt x="28702" y="5537"/>
                                </a:lnTo>
                                <a:lnTo>
                                  <a:pt x="26492" y="5537"/>
                                </a:lnTo>
                                <a:lnTo>
                                  <a:pt x="26492" y="2210"/>
                                </a:lnTo>
                                <a:lnTo>
                                  <a:pt x="5537" y="2210"/>
                                </a:lnTo>
                                <a:lnTo>
                                  <a:pt x="5537" y="35243"/>
                                </a:lnTo>
                                <a:lnTo>
                                  <a:pt x="15405" y="35243"/>
                                </a:lnTo>
                                <a:lnTo>
                                  <a:pt x="15405" y="31915"/>
                                </a:lnTo>
                                <a:lnTo>
                                  <a:pt x="17615" y="31915"/>
                                </a:lnTo>
                                <a:lnTo>
                                  <a:pt x="17615" y="40792"/>
                                </a:lnTo>
                                <a:lnTo>
                                  <a:pt x="15405" y="40792"/>
                                </a:lnTo>
                                <a:lnTo>
                                  <a:pt x="15405" y="37465"/>
                                </a:lnTo>
                                <a:lnTo>
                                  <a:pt x="5537" y="37465"/>
                                </a:lnTo>
                                <a:lnTo>
                                  <a:pt x="5537" y="71806"/>
                                </a:lnTo>
                                <a:lnTo>
                                  <a:pt x="26492" y="71806"/>
                                </a:lnTo>
                                <a:lnTo>
                                  <a:pt x="26492" y="68479"/>
                                </a:lnTo>
                                <a:lnTo>
                                  <a:pt x="28702" y="68479"/>
                                </a:lnTo>
                                <a:lnTo>
                                  <a:pt x="28702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730305" y="1280592"/>
                            <a:ext cx="28702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02" h="74028">
                                <a:moveTo>
                                  <a:pt x="5537" y="71806"/>
                                </a:moveTo>
                                <a:lnTo>
                                  <a:pt x="26492" y="71806"/>
                                </a:lnTo>
                                <a:lnTo>
                                  <a:pt x="26492" y="68479"/>
                                </a:lnTo>
                                <a:lnTo>
                                  <a:pt x="28702" y="68479"/>
                                </a:lnTo>
                                <a:lnTo>
                                  <a:pt x="28702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28702" y="0"/>
                                </a:lnTo>
                                <a:lnTo>
                                  <a:pt x="28702" y="5537"/>
                                </a:lnTo>
                                <a:lnTo>
                                  <a:pt x="26492" y="5537"/>
                                </a:lnTo>
                                <a:lnTo>
                                  <a:pt x="26492" y="2210"/>
                                </a:lnTo>
                                <a:lnTo>
                                  <a:pt x="5537" y="2210"/>
                                </a:lnTo>
                                <a:lnTo>
                                  <a:pt x="5537" y="35243"/>
                                </a:lnTo>
                                <a:lnTo>
                                  <a:pt x="15405" y="35243"/>
                                </a:lnTo>
                                <a:lnTo>
                                  <a:pt x="15405" y="31915"/>
                                </a:lnTo>
                                <a:lnTo>
                                  <a:pt x="17615" y="31915"/>
                                </a:lnTo>
                                <a:lnTo>
                                  <a:pt x="17615" y="40792"/>
                                </a:lnTo>
                                <a:lnTo>
                                  <a:pt x="15405" y="40792"/>
                                </a:lnTo>
                                <a:lnTo>
                                  <a:pt x="15405" y="37465"/>
                                </a:lnTo>
                                <a:lnTo>
                                  <a:pt x="5537" y="37465"/>
                                </a:lnTo>
                                <a:lnTo>
                                  <a:pt x="5537" y="71806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780533" y="1280586"/>
                            <a:ext cx="41999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99" h="74028">
                                <a:moveTo>
                                  <a:pt x="0" y="0"/>
                                </a:moveTo>
                                <a:lnTo>
                                  <a:pt x="6642" y="0"/>
                                </a:lnTo>
                                <a:lnTo>
                                  <a:pt x="36462" y="67602"/>
                                </a:lnTo>
                                <a:lnTo>
                                  <a:pt x="36462" y="2210"/>
                                </a:lnTo>
                                <a:lnTo>
                                  <a:pt x="33134" y="2210"/>
                                </a:lnTo>
                                <a:lnTo>
                                  <a:pt x="33134" y="0"/>
                                </a:lnTo>
                                <a:lnTo>
                                  <a:pt x="41999" y="0"/>
                                </a:lnTo>
                                <a:lnTo>
                                  <a:pt x="41999" y="2210"/>
                                </a:lnTo>
                                <a:lnTo>
                                  <a:pt x="38672" y="2210"/>
                                </a:lnTo>
                                <a:lnTo>
                                  <a:pt x="38672" y="74028"/>
                                </a:lnTo>
                                <a:lnTo>
                                  <a:pt x="36576" y="74028"/>
                                </a:lnTo>
                                <a:lnTo>
                                  <a:pt x="5537" y="2883"/>
                                </a:lnTo>
                                <a:lnTo>
                                  <a:pt x="5537" y="71806"/>
                                </a:lnTo>
                                <a:lnTo>
                                  <a:pt x="8865" y="71806"/>
                                </a:lnTo>
                                <a:lnTo>
                                  <a:pt x="8865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780533" y="1280586"/>
                            <a:ext cx="41999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99" h="74028">
                                <a:moveTo>
                                  <a:pt x="41999" y="0"/>
                                </a:moveTo>
                                <a:lnTo>
                                  <a:pt x="41999" y="2210"/>
                                </a:lnTo>
                                <a:lnTo>
                                  <a:pt x="38672" y="2210"/>
                                </a:lnTo>
                                <a:lnTo>
                                  <a:pt x="38672" y="74028"/>
                                </a:lnTo>
                                <a:lnTo>
                                  <a:pt x="36576" y="74028"/>
                                </a:lnTo>
                                <a:lnTo>
                                  <a:pt x="5537" y="2883"/>
                                </a:lnTo>
                                <a:lnTo>
                                  <a:pt x="5537" y="71806"/>
                                </a:lnTo>
                                <a:lnTo>
                                  <a:pt x="8865" y="71806"/>
                                </a:lnTo>
                                <a:lnTo>
                                  <a:pt x="8865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6642" y="0"/>
                                </a:lnTo>
                                <a:lnTo>
                                  <a:pt x="36462" y="67602"/>
                                </a:lnTo>
                                <a:lnTo>
                                  <a:pt x="36462" y="2210"/>
                                </a:lnTo>
                                <a:lnTo>
                                  <a:pt x="33134" y="2210"/>
                                </a:lnTo>
                                <a:lnTo>
                                  <a:pt x="33134" y="0"/>
                                </a:lnTo>
                                <a:lnTo>
                                  <a:pt x="41999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839959" y="1280585"/>
                            <a:ext cx="42774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74" h="75133">
                                <a:moveTo>
                                  <a:pt x="0" y="0"/>
                                </a:moveTo>
                                <a:lnTo>
                                  <a:pt x="5639" y="0"/>
                                </a:lnTo>
                                <a:lnTo>
                                  <a:pt x="5639" y="58306"/>
                                </a:lnTo>
                                <a:cubicBezTo>
                                  <a:pt x="5639" y="67831"/>
                                  <a:pt x="12078" y="72923"/>
                                  <a:pt x="19939" y="72923"/>
                                </a:cubicBezTo>
                                <a:cubicBezTo>
                                  <a:pt x="27140" y="72923"/>
                                  <a:pt x="31242" y="69380"/>
                                  <a:pt x="37122" y="64732"/>
                                </a:cubicBezTo>
                                <a:lnTo>
                                  <a:pt x="37122" y="2223"/>
                                </a:lnTo>
                                <a:lnTo>
                                  <a:pt x="33681" y="2223"/>
                                </a:lnTo>
                                <a:lnTo>
                                  <a:pt x="33681" y="0"/>
                                </a:lnTo>
                                <a:lnTo>
                                  <a:pt x="42774" y="0"/>
                                </a:lnTo>
                                <a:lnTo>
                                  <a:pt x="42774" y="2223"/>
                                </a:lnTo>
                                <a:lnTo>
                                  <a:pt x="39332" y="2223"/>
                                </a:lnTo>
                                <a:lnTo>
                                  <a:pt x="39332" y="71818"/>
                                </a:lnTo>
                                <a:lnTo>
                                  <a:pt x="42774" y="71818"/>
                                </a:lnTo>
                                <a:lnTo>
                                  <a:pt x="42774" y="74028"/>
                                </a:lnTo>
                                <a:lnTo>
                                  <a:pt x="37122" y="74028"/>
                                </a:lnTo>
                                <a:lnTo>
                                  <a:pt x="37122" y="67374"/>
                                </a:lnTo>
                                <a:cubicBezTo>
                                  <a:pt x="31572" y="71704"/>
                                  <a:pt x="27254" y="75133"/>
                                  <a:pt x="19939" y="75133"/>
                                </a:cubicBezTo>
                                <a:cubicBezTo>
                                  <a:pt x="10744" y="75133"/>
                                  <a:pt x="3429" y="68936"/>
                                  <a:pt x="3429" y="58306"/>
                                </a:cubicBezTo>
                                <a:lnTo>
                                  <a:pt x="3429" y="2223"/>
                                </a:lnTo>
                                <a:lnTo>
                                  <a:pt x="0" y="22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839959" y="1280585"/>
                            <a:ext cx="42774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74" h="75133">
                                <a:moveTo>
                                  <a:pt x="19939" y="72923"/>
                                </a:moveTo>
                                <a:cubicBezTo>
                                  <a:pt x="27140" y="72923"/>
                                  <a:pt x="31242" y="69380"/>
                                  <a:pt x="37122" y="64732"/>
                                </a:cubicBezTo>
                                <a:lnTo>
                                  <a:pt x="37122" y="2223"/>
                                </a:lnTo>
                                <a:lnTo>
                                  <a:pt x="33681" y="2223"/>
                                </a:lnTo>
                                <a:lnTo>
                                  <a:pt x="33681" y="0"/>
                                </a:lnTo>
                                <a:lnTo>
                                  <a:pt x="42774" y="0"/>
                                </a:lnTo>
                                <a:lnTo>
                                  <a:pt x="42774" y="2223"/>
                                </a:lnTo>
                                <a:lnTo>
                                  <a:pt x="39332" y="2223"/>
                                </a:lnTo>
                                <a:lnTo>
                                  <a:pt x="39332" y="71818"/>
                                </a:lnTo>
                                <a:lnTo>
                                  <a:pt x="42774" y="71818"/>
                                </a:lnTo>
                                <a:lnTo>
                                  <a:pt x="42774" y="74028"/>
                                </a:lnTo>
                                <a:lnTo>
                                  <a:pt x="37122" y="74028"/>
                                </a:lnTo>
                                <a:lnTo>
                                  <a:pt x="37122" y="67374"/>
                                </a:lnTo>
                                <a:cubicBezTo>
                                  <a:pt x="31572" y="71704"/>
                                  <a:pt x="27254" y="75133"/>
                                  <a:pt x="19939" y="75133"/>
                                </a:cubicBezTo>
                                <a:cubicBezTo>
                                  <a:pt x="10744" y="75133"/>
                                  <a:pt x="3429" y="68936"/>
                                  <a:pt x="3429" y="58306"/>
                                </a:cubicBezTo>
                                <a:lnTo>
                                  <a:pt x="3429" y="2223"/>
                                </a:lnTo>
                                <a:lnTo>
                                  <a:pt x="0" y="2223"/>
                                </a:lnTo>
                                <a:lnTo>
                                  <a:pt x="0" y="0"/>
                                </a:lnTo>
                                <a:lnTo>
                                  <a:pt x="5639" y="0"/>
                                </a:lnTo>
                                <a:lnTo>
                                  <a:pt x="5639" y="58306"/>
                                </a:lnTo>
                                <a:cubicBezTo>
                                  <a:pt x="5639" y="67831"/>
                                  <a:pt x="12078" y="72923"/>
                                  <a:pt x="19939" y="72923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898271" y="1280592"/>
                            <a:ext cx="28715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15" h="74028">
                                <a:moveTo>
                                  <a:pt x="0" y="0"/>
                                </a:moveTo>
                                <a:lnTo>
                                  <a:pt x="28715" y="0"/>
                                </a:lnTo>
                                <a:lnTo>
                                  <a:pt x="28715" y="5537"/>
                                </a:lnTo>
                                <a:lnTo>
                                  <a:pt x="26505" y="5537"/>
                                </a:lnTo>
                                <a:lnTo>
                                  <a:pt x="26505" y="2210"/>
                                </a:lnTo>
                                <a:lnTo>
                                  <a:pt x="5550" y="2210"/>
                                </a:lnTo>
                                <a:lnTo>
                                  <a:pt x="5550" y="35243"/>
                                </a:lnTo>
                                <a:lnTo>
                                  <a:pt x="15418" y="35243"/>
                                </a:lnTo>
                                <a:lnTo>
                                  <a:pt x="15418" y="31915"/>
                                </a:lnTo>
                                <a:lnTo>
                                  <a:pt x="17628" y="31915"/>
                                </a:lnTo>
                                <a:lnTo>
                                  <a:pt x="17628" y="40792"/>
                                </a:lnTo>
                                <a:lnTo>
                                  <a:pt x="15418" y="40792"/>
                                </a:lnTo>
                                <a:lnTo>
                                  <a:pt x="15418" y="37465"/>
                                </a:lnTo>
                                <a:lnTo>
                                  <a:pt x="5550" y="37465"/>
                                </a:lnTo>
                                <a:lnTo>
                                  <a:pt x="5550" y="71806"/>
                                </a:lnTo>
                                <a:lnTo>
                                  <a:pt x="26505" y="71806"/>
                                </a:lnTo>
                                <a:lnTo>
                                  <a:pt x="26505" y="68479"/>
                                </a:lnTo>
                                <a:lnTo>
                                  <a:pt x="28715" y="68479"/>
                                </a:lnTo>
                                <a:lnTo>
                                  <a:pt x="28715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28" y="71806"/>
                                </a:lnTo>
                                <a:lnTo>
                                  <a:pt x="3328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898271" y="1280592"/>
                            <a:ext cx="28715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15" h="74028">
                                <a:moveTo>
                                  <a:pt x="5550" y="71806"/>
                                </a:moveTo>
                                <a:lnTo>
                                  <a:pt x="26505" y="71806"/>
                                </a:lnTo>
                                <a:lnTo>
                                  <a:pt x="26505" y="68479"/>
                                </a:lnTo>
                                <a:lnTo>
                                  <a:pt x="28715" y="68479"/>
                                </a:lnTo>
                                <a:lnTo>
                                  <a:pt x="28715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28" y="71806"/>
                                </a:lnTo>
                                <a:lnTo>
                                  <a:pt x="3328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28715" y="0"/>
                                </a:lnTo>
                                <a:lnTo>
                                  <a:pt x="28715" y="5537"/>
                                </a:lnTo>
                                <a:lnTo>
                                  <a:pt x="26505" y="5537"/>
                                </a:lnTo>
                                <a:lnTo>
                                  <a:pt x="26505" y="2210"/>
                                </a:lnTo>
                                <a:lnTo>
                                  <a:pt x="5550" y="2210"/>
                                </a:lnTo>
                                <a:lnTo>
                                  <a:pt x="5550" y="35243"/>
                                </a:lnTo>
                                <a:lnTo>
                                  <a:pt x="15418" y="35243"/>
                                </a:lnTo>
                                <a:lnTo>
                                  <a:pt x="15418" y="31915"/>
                                </a:lnTo>
                                <a:lnTo>
                                  <a:pt x="17628" y="31915"/>
                                </a:lnTo>
                                <a:lnTo>
                                  <a:pt x="17628" y="40792"/>
                                </a:lnTo>
                                <a:lnTo>
                                  <a:pt x="15418" y="40792"/>
                                </a:lnTo>
                                <a:lnTo>
                                  <a:pt x="15418" y="37465"/>
                                </a:lnTo>
                                <a:lnTo>
                                  <a:pt x="5550" y="37465"/>
                                </a:lnTo>
                                <a:lnTo>
                                  <a:pt x="5550" y="71806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6" name="Shape 1356"/>
                        <wps:cNvSpPr/>
                        <wps:spPr>
                          <a:xfrm>
                            <a:off x="997776" y="1261424"/>
                            <a:ext cx="9144" cy="1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108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0820"/>
                                </a:lnTo>
                                <a:lnTo>
                                  <a:pt x="0" y="1108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1063956" y="1280586"/>
                            <a:ext cx="49213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13" h="74028">
                                <a:moveTo>
                                  <a:pt x="0" y="0"/>
                                </a:moveTo>
                                <a:lnTo>
                                  <a:pt x="9195" y="0"/>
                                </a:lnTo>
                                <a:lnTo>
                                  <a:pt x="9195" y="2210"/>
                                </a:lnTo>
                                <a:lnTo>
                                  <a:pt x="6210" y="2210"/>
                                </a:lnTo>
                                <a:lnTo>
                                  <a:pt x="24612" y="69825"/>
                                </a:lnTo>
                                <a:lnTo>
                                  <a:pt x="43002" y="2210"/>
                                </a:lnTo>
                                <a:lnTo>
                                  <a:pt x="40018" y="2210"/>
                                </a:lnTo>
                                <a:lnTo>
                                  <a:pt x="40018" y="0"/>
                                </a:lnTo>
                                <a:lnTo>
                                  <a:pt x="49213" y="0"/>
                                </a:lnTo>
                                <a:lnTo>
                                  <a:pt x="49213" y="2210"/>
                                </a:lnTo>
                                <a:lnTo>
                                  <a:pt x="45326" y="2210"/>
                                </a:lnTo>
                                <a:lnTo>
                                  <a:pt x="25717" y="74028"/>
                                </a:lnTo>
                                <a:lnTo>
                                  <a:pt x="23495" y="74028"/>
                                </a:lnTo>
                                <a:lnTo>
                                  <a:pt x="3886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1063956" y="1280586"/>
                            <a:ext cx="49213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13" h="74028">
                                <a:moveTo>
                                  <a:pt x="49213" y="0"/>
                                </a:moveTo>
                                <a:lnTo>
                                  <a:pt x="49213" y="2210"/>
                                </a:lnTo>
                                <a:lnTo>
                                  <a:pt x="45326" y="2210"/>
                                </a:lnTo>
                                <a:lnTo>
                                  <a:pt x="25717" y="74028"/>
                                </a:lnTo>
                                <a:lnTo>
                                  <a:pt x="23495" y="74028"/>
                                </a:lnTo>
                                <a:lnTo>
                                  <a:pt x="3886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9195" y="0"/>
                                </a:lnTo>
                                <a:lnTo>
                                  <a:pt x="9195" y="2210"/>
                                </a:lnTo>
                                <a:lnTo>
                                  <a:pt x="6210" y="2210"/>
                                </a:lnTo>
                                <a:lnTo>
                                  <a:pt x="24612" y="69825"/>
                                </a:lnTo>
                                <a:lnTo>
                                  <a:pt x="43002" y="2210"/>
                                </a:lnTo>
                                <a:lnTo>
                                  <a:pt x="40018" y="2210"/>
                                </a:lnTo>
                                <a:lnTo>
                                  <a:pt x="40018" y="0"/>
                                </a:lnTo>
                                <a:lnTo>
                                  <a:pt x="49213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1124829" y="1280508"/>
                            <a:ext cx="21501" cy="74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74638">
                                <a:moveTo>
                                  <a:pt x="21501" y="0"/>
                                </a:moveTo>
                                <a:lnTo>
                                  <a:pt x="21501" y="2205"/>
                                </a:lnTo>
                                <a:lnTo>
                                  <a:pt x="13860" y="5155"/>
                                </a:lnTo>
                                <a:cubicBezTo>
                                  <a:pt x="6523" y="11233"/>
                                  <a:pt x="2222" y="24937"/>
                                  <a:pt x="2222" y="37319"/>
                                </a:cubicBezTo>
                                <a:cubicBezTo>
                                  <a:pt x="2222" y="49702"/>
                                  <a:pt x="6523" y="63399"/>
                                  <a:pt x="13860" y="69473"/>
                                </a:cubicBezTo>
                                <a:lnTo>
                                  <a:pt x="21501" y="72421"/>
                                </a:lnTo>
                                <a:lnTo>
                                  <a:pt x="21501" y="74638"/>
                                </a:lnTo>
                                <a:lnTo>
                                  <a:pt x="12484" y="71259"/>
                                </a:lnTo>
                                <a:cubicBezTo>
                                  <a:pt x="4179" y="64432"/>
                                  <a:pt x="0" y="49283"/>
                                  <a:pt x="0" y="37319"/>
                                </a:cubicBezTo>
                                <a:cubicBezTo>
                                  <a:pt x="0" y="25346"/>
                                  <a:pt x="4179" y="10202"/>
                                  <a:pt x="12484" y="3378"/>
                                </a:cubicBezTo>
                                <a:lnTo>
                                  <a:pt x="215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1146330" y="1280261"/>
                            <a:ext cx="21501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75133">
                                <a:moveTo>
                                  <a:pt x="660" y="0"/>
                                </a:moveTo>
                                <a:cubicBezTo>
                                  <a:pt x="15519" y="0"/>
                                  <a:pt x="21501" y="21717"/>
                                  <a:pt x="21501" y="37567"/>
                                </a:cubicBezTo>
                                <a:cubicBezTo>
                                  <a:pt x="21501" y="53416"/>
                                  <a:pt x="15519" y="75133"/>
                                  <a:pt x="660" y="75133"/>
                                </a:cubicBezTo>
                                <a:lnTo>
                                  <a:pt x="0" y="74886"/>
                                </a:lnTo>
                                <a:lnTo>
                                  <a:pt x="0" y="72668"/>
                                </a:lnTo>
                                <a:lnTo>
                                  <a:pt x="660" y="72923"/>
                                </a:lnTo>
                                <a:cubicBezTo>
                                  <a:pt x="12852" y="72923"/>
                                  <a:pt x="19279" y="54191"/>
                                  <a:pt x="19279" y="37567"/>
                                </a:cubicBezTo>
                                <a:cubicBezTo>
                                  <a:pt x="19279" y="20942"/>
                                  <a:pt x="12852" y="2197"/>
                                  <a:pt x="660" y="2197"/>
                                </a:cubicBezTo>
                                <a:lnTo>
                                  <a:pt x="0" y="2452"/>
                                </a:lnTo>
                                <a:lnTo>
                                  <a:pt x="0" y="247"/>
                                </a:lnTo>
                                <a:lnTo>
                                  <a:pt x="6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1127051" y="1282458"/>
                            <a:ext cx="38557" cy="7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57" h="70726">
                                <a:moveTo>
                                  <a:pt x="0" y="35370"/>
                                </a:moveTo>
                                <a:cubicBezTo>
                                  <a:pt x="0" y="51880"/>
                                  <a:pt x="7645" y="70726"/>
                                  <a:pt x="19939" y="70726"/>
                                </a:cubicBezTo>
                                <a:cubicBezTo>
                                  <a:pt x="32131" y="70726"/>
                                  <a:pt x="38557" y="51994"/>
                                  <a:pt x="38557" y="35370"/>
                                </a:cubicBezTo>
                                <a:cubicBezTo>
                                  <a:pt x="38557" y="18745"/>
                                  <a:pt x="32131" y="0"/>
                                  <a:pt x="19939" y="0"/>
                                </a:cubicBezTo>
                                <a:cubicBezTo>
                                  <a:pt x="7645" y="0"/>
                                  <a:pt x="0" y="18860"/>
                                  <a:pt x="0" y="35370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1124829" y="1280261"/>
                            <a:ext cx="43002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2" h="75133">
                                <a:moveTo>
                                  <a:pt x="22161" y="75133"/>
                                </a:moveTo>
                                <a:cubicBezTo>
                                  <a:pt x="7429" y="75133"/>
                                  <a:pt x="0" y="53518"/>
                                  <a:pt x="0" y="37567"/>
                                </a:cubicBezTo>
                                <a:cubicBezTo>
                                  <a:pt x="0" y="21603"/>
                                  <a:pt x="7429" y="0"/>
                                  <a:pt x="22161" y="0"/>
                                </a:cubicBezTo>
                                <a:cubicBezTo>
                                  <a:pt x="37020" y="0"/>
                                  <a:pt x="43002" y="21717"/>
                                  <a:pt x="43002" y="37567"/>
                                </a:cubicBezTo>
                                <a:cubicBezTo>
                                  <a:pt x="43002" y="53416"/>
                                  <a:pt x="37020" y="75133"/>
                                  <a:pt x="22161" y="75133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1181030" y="1280255"/>
                            <a:ext cx="38125" cy="74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25" h="74930">
                                <a:moveTo>
                                  <a:pt x="22618" y="0"/>
                                </a:moveTo>
                                <a:cubicBezTo>
                                  <a:pt x="28270" y="0"/>
                                  <a:pt x="32372" y="3099"/>
                                  <a:pt x="35585" y="6210"/>
                                </a:cubicBezTo>
                                <a:lnTo>
                                  <a:pt x="35585" y="673"/>
                                </a:lnTo>
                                <a:lnTo>
                                  <a:pt x="38011" y="673"/>
                                </a:lnTo>
                                <a:lnTo>
                                  <a:pt x="38011" y="13297"/>
                                </a:lnTo>
                                <a:lnTo>
                                  <a:pt x="35585" y="13297"/>
                                </a:lnTo>
                                <a:lnTo>
                                  <a:pt x="35585" y="9322"/>
                                </a:lnTo>
                                <a:cubicBezTo>
                                  <a:pt x="32042" y="5880"/>
                                  <a:pt x="28168" y="2210"/>
                                  <a:pt x="22618" y="2210"/>
                                </a:cubicBezTo>
                                <a:cubicBezTo>
                                  <a:pt x="7544" y="2210"/>
                                  <a:pt x="2222" y="20396"/>
                                  <a:pt x="2222" y="36576"/>
                                </a:cubicBezTo>
                                <a:cubicBezTo>
                                  <a:pt x="2222" y="53302"/>
                                  <a:pt x="8877" y="72708"/>
                                  <a:pt x="21298" y="72708"/>
                                </a:cubicBezTo>
                                <a:cubicBezTo>
                                  <a:pt x="30150" y="72708"/>
                                  <a:pt x="34366" y="61735"/>
                                  <a:pt x="35915" y="52527"/>
                                </a:cubicBezTo>
                                <a:lnTo>
                                  <a:pt x="38125" y="52985"/>
                                </a:lnTo>
                                <a:cubicBezTo>
                                  <a:pt x="36245" y="63500"/>
                                  <a:pt x="31369" y="74930"/>
                                  <a:pt x="21298" y="74930"/>
                                </a:cubicBezTo>
                                <a:cubicBezTo>
                                  <a:pt x="6210" y="74930"/>
                                  <a:pt x="0" y="52642"/>
                                  <a:pt x="0" y="36576"/>
                                </a:cubicBezTo>
                                <a:cubicBezTo>
                                  <a:pt x="0" y="20396"/>
                                  <a:pt x="5321" y="0"/>
                                  <a:pt x="226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1181030" y="1280255"/>
                            <a:ext cx="38125" cy="74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25" h="74930">
                                <a:moveTo>
                                  <a:pt x="2222" y="36576"/>
                                </a:moveTo>
                                <a:cubicBezTo>
                                  <a:pt x="2222" y="53302"/>
                                  <a:pt x="8877" y="72708"/>
                                  <a:pt x="21298" y="72708"/>
                                </a:cubicBezTo>
                                <a:cubicBezTo>
                                  <a:pt x="30150" y="72708"/>
                                  <a:pt x="34366" y="61735"/>
                                  <a:pt x="35915" y="52527"/>
                                </a:cubicBezTo>
                                <a:lnTo>
                                  <a:pt x="38125" y="52985"/>
                                </a:lnTo>
                                <a:cubicBezTo>
                                  <a:pt x="36245" y="63500"/>
                                  <a:pt x="31369" y="74930"/>
                                  <a:pt x="21298" y="74930"/>
                                </a:cubicBezTo>
                                <a:cubicBezTo>
                                  <a:pt x="6210" y="74930"/>
                                  <a:pt x="0" y="52642"/>
                                  <a:pt x="0" y="36576"/>
                                </a:cubicBezTo>
                                <a:cubicBezTo>
                                  <a:pt x="0" y="20396"/>
                                  <a:pt x="5321" y="0"/>
                                  <a:pt x="22618" y="0"/>
                                </a:cubicBezTo>
                                <a:cubicBezTo>
                                  <a:pt x="28270" y="0"/>
                                  <a:pt x="32372" y="3099"/>
                                  <a:pt x="35585" y="6210"/>
                                </a:cubicBezTo>
                                <a:lnTo>
                                  <a:pt x="35585" y="673"/>
                                </a:lnTo>
                                <a:lnTo>
                                  <a:pt x="38011" y="673"/>
                                </a:lnTo>
                                <a:lnTo>
                                  <a:pt x="38011" y="13297"/>
                                </a:lnTo>
                                <a:lnTo>
                                  <a:pt x="35585" y="13297"/>
                                </a:lnTo>
                                <a:lnTo>
                                  <a:pt x="35585" y="9322"/>
                                </a:lnTo>
                                <a:cubicBezTo>
                                  <a:pt x="32042" y="5880"/>
                                  <a:pt x="28168" y="2210"/>
                                  <a:pt x="22618" y="2210"/>
                                </a:cubicBezTo>
                                <a:cubicBezTo>
                                  <a:pt x="7544" y="2210"/>
                                  <a:pt x="2222" y="20396"/>
                                  <a:pt x="2222" y="36576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1231035" y="1280593"/>
                            <a:ext cx="22174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4" h="74028">
                                <a:moveTo>
                                  <a:pt x="17069" y="0"/>
                                </a:moveTo>
                                <a:lnTo>
                                  <a:pt x="22174" y="0"/>
                                </a:lnTo>
                                <a:lnTo>
                                  <a:pt x="22174" y="3772"/>
                                </a:lnTo>
                                <a:lnTo>
                                  <a:pt x="14529" y="35789"/>
                                </a:lnTo>
                                <a:lnTo>
                                  <a:pt x="22174" y="35789"/>
                                </a:lnTo>
                                <a:lnTo>
                                  <a:pt x="22174" y="37998"/>
                                </a:lnTo>
                                <a:lnTo>
                                  <a:pt x="13957" y="37998"/>
                                </a:lnTo>
                                <a:lnTo>
                                  <a:pt x="5982" y="71806"/>
                                </a:lnTo>
                                <a:lnTo>
                                  <a:pt x="9208" y="71806"/>
                                </a:lnTo>
                                <a:lnTo>
                                  <a:pt x="9208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556" y="71806"/>
                                </a:lnTo>
                                <a:lnTo>
                                  <a:pt x="20282" y="2210"/>
                                </a:lnTo>
                                <a:lnTo>
                                  <a:pt x="17069" y="2210"/>
                                </a:lnTo>
                                <a:lnTo>
                                  <a:pt x="170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1253210" y="1280593"/>
                            <a:ext cx="22263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63" h="74028">
                                <a:moveTo>
                                  <a:pt x="0" y="0"/>
                                </a:moveTo>
                                <a:lnTo>
                                  <a:pt x="5093" y="0"/>
                                </a:lnTo>
                                <a:lnTo>
                                  <a:pt x="5093" y="2210"/>
                                </a:lnTo>
                                <a:lnTo>
                                  <a:pt x="1880" y="2210"/>
                                </a:lnTo>
                                <a:lnTo>
                                  <a:pt x="18618" y="71806"/>
                                </a:lnTo>
                                <a:lnTo>
                                  <a:pt x="22263" y="71806"/>
                                </a:lnTo>
                                <a:lnTo>
                                  <a:pt x="22263" y="74028"/>
                                </a:lnTo>
                                <a:lnTo>
                                  <a:pt x="13081" y="74028"/>
                                </a:lnTo>
                                <a:lnTo>
                                  <a:pt x="13081" y="71806"/>
                                </a:lnTo>
                                <a:lnTo>
                                  <a:pt x="16294" y="71806"/>
                                </a:lnTo>
                                <a:lnTo>
                                  <a:pt x="8191" y="37998"/>
                                </a:lnTo>
                                <a:lnTo>
                                  <a:pt x="0" y="37998"/>
                                </a:lnTo>
                                <a:lnTo>
                                  <a:pt x="0" y="35789"/>
                                </a:lnTo>
                                <a:lnTo>
                                  <a:pt x="7645" y="35789"/>
                                </a:lnTo>
                                <a:lnTo>
                                  <a:pt x="0" y="37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1245564" y="1284364"/>
                            <a:ext cx="15291" cy="32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91" h="32017">
                                <a:moveTo>
                                  <a:pt x="7645" y="0"/>
                                </a:moveTo>
                                <a:lnTo>
                                  <a:pt x="0" y="32017"/>
                                </a:lnTo>
                                <a:lnTo>
                                  <a:pt x="15291" y="32017"/>
                                </a:lnTo>
                                <a:lnTo>
                                  <a:pt x="7645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1231035" y="1280593"/>
                            <a:ext cx="44437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437" h="74028">
                                <a:moveTo>
                                  <a:pt x="27267" y="0"/>
                                </a:moveTo>
                                <a:lnTo>
                                  <a:pt x="27267" y="2210"/>
                                </a:lnTo>
                                <a:lnTo>
                                  <a:pt x="24054" y="2210"/>
                                </a:lnTo>
                                <a:lnTo>
                                  <a:pt x="40792" y="71806"/>
                                </a:lnTo>
                                <a:lnTo>
                                  <a:pt x="44437" y="71806"/>
                                </a:lnTo>
                                <a:lnTo>
                                  <a:pt x="44437" y="74028"/>
                                </a:lnTo>
                                <a:lnTo>
                                  <a:pt x="35255" y="74028"/>
                                </a:lnTo>
                                <a:lnTo>
                                  <a:pt x="35255" y="71806"/>
                                </a:lnTo>
                                <a:lnTo>
                                  <a:pt x="38468" y="71806"/>
                                </a:lnTo>
                                <a:lnTo>
                                  <a:pt x="30366" y="37998"/>
                                </a:lnTo>
                                <a:lnTo>
                                  <a:pt x="13957" y="37998"/>
                                </a:lnTo>
                                <a:lnTo>
                                  <a:pt x="5982" y="71806"/>
                                </a:lnTo>
                                <a:lnTo>
                                  <a:pt x="9208" y="71806"/>
                                </a:lnTo>
                                <a:lnTo>
                                  <a:pt x="9208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556" y="71806"/>
                                </a:lnTo>
                                <a:lnTo>
                                  <a:pt x="20282" y="2210"/>
                                </a:lnTo>
                                <a:lnTo>
                                  <a:pt x="17069" y="2210"/>
                                </a:lnTo>
                                <a:lnTo>
                                  <a:pt x="17069" y="0"/>
                                </a:lnTo>
                                <a:lnTo>
                                  <a:pt x="27267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1287808" y="1280586"/>
                            <a:ext cx="38888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88" h="74028">
                                <a:moveTo>
                                  <a:pt x="0" y="0"/>
                                </a:moveTo>
                                <a:lnTo>
                                  <a:pt x="8865" y="0"/>
                                </a:lnTo>
                                <a:lnTo>
                                  <a:pt x="8865" y="2210"/>
                                </a:lnTo>
                                <a:lnTo>
                                  <a:pt x="5537" y="2210"/>
                                </a:lnTo>
                                <a:lnTo>
                                  <a:pt x="5537" y="71806"/>
                                </a:lnTo>
                                <a:lnTo>
                                  <a:pt x="36665" y="71806"/>
                                </a:lnTo>
                                <a:lnTo>
                                  <a:pt x="36665" y="68491"/>
                                </a:lnTo>
                                <a:lnTo>
                                  <a:pt x="38888" y="68491"/>
                                </a:lnTo>
                                <a:lnTo>
                                  <a:pt x="38888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27" y="71806"/>
                                </a:lnTo>
                                <a:lnTo>
                                  <a:pt x="3327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1287808" y="1280586"/>
                            <a:ext cx="38888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88" h="74028">
                                <a:moveTo>
                                  <a:pt x="8865" y="0"/>
                                </a:moveTo>
                                <a:lnTo>
                                  <a:pt x="8865" y="2210"/>
                                </a:lnTo>
                                <a:lnTo>
                                  <a:pt x="5537" y="2210"/>
                                </a:lnTo>
                                <a:lnTo>
                                  <a:pt x="5537" y="71806"/>
                                </a:lnTo>
                                <a:lnTo>
                                  <a:pt x="36665" y="71806"/>
                                </a:lnTo>
                                <a:lnTo>
                                  <a:pt x="36665" y="68491"/>
                                </a:lnTo>
                                <a:lnTo>
                                  <a:pt x="38888" y="68491"/>
                                </a:lnTo>
                                <a:lnTo>
                                  <a:pt x="38888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27" y="71806"/>
                                </a:lnTo>
                                <a:lnTo>
                                  <a:pt x="3327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8865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1370392" y="1280255"/>
                            <a:ext cx="38125" cy="74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25" h="74930">
                                <a:moveTo>
                                  <a:pt x="22618" y="0"/>
                                </a:moveTo>
                                <a:cubicBezTo>
                                  <a:pt x="28270" y="0"/>
                                  <a:pt x="32372" y="3099"/>
                                  <a:pt x="35585" y="6210"/>
                                </a:cubicBezTo>
                                <a:lnTo>
                                  <a:pt x="35585" y="673"/>
                                </a:lnTo>
                                <a:lnTo>
                                  <a:pt x="38011" y="673"/>
                                </a:lnTo>
                                <a:lnTo>
                                  <a:pt x="38011" y="13297"/>
                                </a:lnTo>
                                <a:lnTo>
                                  <a:pt x="35585" y="13297"/>
                                </a:lnTo>
                                <a:lnTo>
                                  <a:pt x="35585" y="9322"/>
                                </a:lnTo>
                                <a:cubicBezTo>
                                  <a:pt x="32029" y="5880"/>
                                  <a:pt x="28156" y="2210"/>
                                  <a:pt x="22618" y="2210"/>
                                </a:cubicBezTo>
                                <a:cubicBezTo>
                                  <a:pt x="7544" y="2210"/>
                                  <a:pt x="2222" y="20396"/>
                                  <a:pt x="2222" y="36576"/>
                                </a:cubicBezTo>
                                <a:cubicBezTo>
                                  <a:pt x="2222" y="53302"/>
                                  <a:pt x="8865" y="72708"/>
                                  <a:pt x="21285" y="72708"/>
                                </a:cubicBezTo>
                                <a:cubicBezTo>
                                  <a:pt x="30150" y="72708"/>
                                  <a:pt x="34366" y="61735"/>
                                  <a:pt x="35915" y="52527"/>
                                </a:cubicBezTo>
                                <a:lnTo>
                                  <a:pt x="38125" y="52985"/>
                                </a:lnTo>
                                <a:cubicBezTo>
                                  <a:pt x="36245" y="63500"/>
                                  <a:pt x="31381" y="74930"/>
                                  <a:pt x="21285" y="74930"/>
                                </a:cubicBezTo>
                                <a:cubicBezTo>
                                  <a:pt x="6210" y="74930"/>
                                  <a:pt x="0" y="52642"/>
                                  <a:pt x="0" y="36576"/>
                                </a:cubicBezTo>
                                <a:cubicBezTo>
                                  <a:pt x="0" y="20396"/>
                                  <a:pt x="5321" y="0"/>
                                  <a:pt x="226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1370392" y="1280255"/>
                            <a:ext cx="38125" cy="74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25" h="74930">
                                <a:moveTo>
                                  <a:pt x="2222" y="36576"/>
                                </a:moveTo>
                                <a:cubicBezTo>
                                  <a:pt x="2222" y="53302"/>
                                  <a:pt x="8865" y="72708"/>
                                  <a:pt x="21285" y="72708"/>
                                </a:cubicBezTo>
                                <a:cubicBezTo>
                                  <a:pt x="30150" y="72708"/>
                                  <a:pt x="34366" y="61735"/>
                                  <a:pt x="35915" y="52527"/>
                                </a:cubicBezTo>
                                <a:lnTo>
                                  <a:pt x="38125" y="52985"/>
                                </a:lnTo>
                                <a:cubicBezTo>
                                  <a:pt x="36245" y="63500"/>
                                  <a:pt x="31381" y="74930"/>
                                  <a:pt x="21285" y="74930"/>
                                </a:cubicBezTo>
                                <a:cubicBezTo>
                                  <a:pt x="6210" y="74930"/>
                                  <a:pt x="0" y="52642"/>
                                  <a:pt x="0" y="36576"/>
                                </a:cubicBezTo>
                                <a:cubicBezTo>
                                  <a:pt x="0" y="20396"/>
                                  <a:pt x="5321" y="0"/>
                                  <a:pt x="22618" y="0"/>
                                </a:cubicBezTo>
                                <a:cubicBezTo>
                                  <a:pt x="28270" y="0"/>
                                  <a:pt x="32372" y="3099"/>
                                  <a:pt x="35585" y="6210"/>
                                </a:cubicBezTo>
                                <a:lnTo>
                                  <a:pt x="35585" y="673"/>
                                </a:lnTo>
                                <a:lnTo>
                                  <a:pt x="38011" y="673"/>
                                </a:lnTo>
                                <a:lnTo>
                                  <a:pt x="38011" y="13297"/>
                                </a:lnTo>
                                <a:lnTo>
                                  <a:pt x="35585" y="13297"/>
                                </a:lnTo>
                                <a:lnTo>
                                  <a:pt x="35585" y="9322"/>
                                </a:lnTo>
                                <a:cubicBezTo>
                                  <a:pt x="32029" y="5880"/>
                                  <a:pt x="28156" y="2210"/>
                                  <a:pt x="22618" y="2210"/>
                                </a:cubicBezTo>
                                <a:cubicBezTo>
                                  <a:pt x="7544" y="2210"/>
                                  <a:pt x="2222" y="20396"/>
                                  <a:pt x="2222" y="36576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1420384" y="1280509"/>
                            <a:ext cx="21513" cy="74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13" h="74638">
                                <a:moveTo>
                                  <a:pt x="21513" y="0"/>
                                </a:moveTo>
                                <a:lnTo>
                                  <a:pt x="21513" y="2204"/>
                                </a:lnTo>
                                <a:lnTo>
                                  <a:pt x="13865" y="5154"/>
                                </a:lnTo>
                                <a:cubicBezTo>
                                  <a:pt x="6523" y="11232"/>
                                  <a:pt x="2222" y="24936"/>
                                  <a:pt x="2222" y="37319"/>
                                </a:cubicBezTo>
                                <a:cubicBezTo>
                                  <a:pt x="2222" y="49702"/>
                                  <a:pt x="6523" y="63398"/>
                                  <a:pt x="13865" y="69473"/>
                                </a:cubicBezTo>
                                <a:lnTo>
                                  <a:pt x="21513" y="72421"/>
                                </a:lnTo>
                                <a:lnTo>
                                  <a:pt x="21513" y="74638"/>
                                </a:lnTo>
                                <a:lnTo>
                                  <a:pt x="12495" y="71259"/>
                                </a:lnTo>
                                <a:cubicBezTo>
                                  <a:pt x="4186" y="64432"/>
                                  <a:pt x="0" y="49282"/>
                                  <a:pt x="0" y="37319"/>
                                </a:cubicBezTo>
                                <a:cubicBezTo>
                                  <a:pt x="0" y="25346"/>
                                  <a:pt x="4186" y="10201"/>
                                  <a:pt x="12495" y="3377"/>
                                </a:cubicBezTo>
                                <a:lnTo>
                                  <a:pt x="215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1441897" y="1280261"/>
                            <a:ext cx="21501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" h="75133">
                                <a:moveTo>
                                  <a:pt x="661" y="0"/>
                                </a:moveTo>
                                <a:cubicBezTo>
                                  <a:pt x="15520" y="0"/>
                                  <a:pt x="21501" y="21717"/>
                                  <a:pt x="21501" y="37567"/>
                                </a:cubicBezTo>
                                <a:cubicBezTo>
                                  <a:pt x="21501" y="53416"/>
                                  <a:pt x="15520" y="75133"/>
                                  <a:pt x="661" y="75133"/>
                                </a:cubicBezTo>
                                <a:lnTo>
                                  <a:pt x="0" y="74885"/>
                                </a:lnTo>
                                <a:lnTo>
                                  <a:pt x="0" y="72669"/>
                                </a:lnTo>
                                <a:lnTo>
                                  <a:pt x="661" y="72923"/>
                                </a:lnTo>
                                <a:cubicBezTo>
                                  <a:pt x="12853" y="72923"/>
                                  <a:pt x="19291" y="54191"/>
                                  <a:pt x="19291" y="37567"/>
                                </a:cubicBezTo>
                                <a:cubicBezTo>
                                  <a:pt x="19291" y="20942"/>
                                  <a:pt x="12853" y="2197"/>
                                  <a:pt x="661" y="2197"/>
                                </a:cubicBezTo>
                                <a:lnTo>
                                  <a:pt x="0" y="2452"/>
                                </a:lnTo>
                                <a:lnTo>
                                  <a:pt x="0" y="247"/>
                                </a:lnTo>
                                <a:lnTo>
                                  <a:pt x="6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1422606" y="1282458"/>
                            <a:ext cx="38583" cy="7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83" h="70726">
                                <a:moveTo>
                                  <a:pt x="0" y="35370"/>
                                </a:moveTo>
                                <a:cubicBezTo>
                                  <a:pt x="0" y="51880"/>
                                  <a:pt x="7645" y="70726"/>
                                  <a:pt x="19952" y="70726"/>
                                </a:cubicBezTo>
                                <a:cubicBezTo>
                                  <a:pt x="32144" y="70726"/>
                                  <a:pt x="38583" y="51994"/>
                                  <a:pt x="38583" y="35370"/>
                                </a:cubicBezTo>
                                <a:cubicBezTo>
                                  <a:pt x="38583" y="18745"/>
                                  <a:pt x="32144" y="0"/>
                                  <a:pt x="19952" y="0"/>
                                </a:cubicBezTo>
                                <a:cubicBezTo>
                                  <a:pt x="7645" y="0"/>
                                  <a:pt x="0" y="18860"/>
                                  <a:pt x="0" y="35370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1420384" y="1280261"/>
                            <a:ext cx="43015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15" h="75133">
                                <a:moveTo>
                                  <a:pt x="22174" y="75133"/>
                                </a:moveTo>
                                <a:cubicBezTo>
                                  <a:pt x="7442" y="75133"/>
                                  <a:pt x="0" y="53518"/>
                                  <a:pt x="0" y="37567"/>
                                </a:cubicBezTo>
                                <a:cubicBezTo>
                                  <a:pt x="0" y="21603"/>
                                  <a:pt x="7442" y="0"/>
                                  <a:pt x="22174" y="0"/>
                                </a:cubicBezTo>
                                <a:cubicBezTo>
                                  <a:pt x="37033" y="0"/>
                                  <a:pt x="43015" y="21717"/>
                                  <a:pt x="43015" y="37567"/>
                                </a:cubicBezTo>
                                <a:cubicBezTo>
                                  <a:pt x="43015" y="53416"/>
                                  <a:pt x="37033" y="75133"/>
                                  <a:pt x="22174" y="75133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1473613" y="1280593"/>
                            <a:ext cx="22174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4" h="74028">
                                <a:moveTo>
                                  <a:pt x="17069" y="0"/>
                                </a:moveTo>
                                <a:lnTo>
                                  <a:pt x="22174" y="0"/>
                                </a:lnTo>
                                <a:lnTo>
                                  <a:pt x="22174" y="3772"/>
                                </a:lnTo>
                                <a:lnTo>
                                  <a:pt x="14529" y="35789"/>
                                </a:lnTo>
                                <a:lnTo>
                                  <a:pt x="22174" y="35789"/>
                                </a:lnTo>
                                <a:lnTo>
                                  <a:pt x="22174" y="37998"/>
                                </a:lnTo>
                                <a:lnTo>
                                  <a:pt x="13957" y="37998"/>
                                </a:lnTo>
                                <a:lnTo>
                                  <a:pt x="5982" y="71806"/>
                                </a:lnTo>
                                <a:lnTo>
                                  <a:pt x="9208" y="71806"/>
                                </a:lnTo>
                                <a:lnTo>
                                  <a:pt x="9208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556" y="71806"/>
                                </a:lnTo>
                                <a:lnTo>
                                  <a:pt x="20282" y="2210"/>
                                </a:lnTo>
                                <a:lnTo>
                                  <a:pt x="17069" y="2210"/>
                                </a:lnTo>
                                <a:lnTo>
                                  <a:pt x="170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1495787" y="1280593"/>
                            <a:ext cx="22263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63" h="74028">
                                <a:moveTo>
                                  <a:pt x="0" y="0"/>
                                </a:moveTo>
                                <a:lnTo>
                                  <a:pt x="5093" y="0"/>
                                </a:lnTo>
                                <a:lnTo>
                                  <a:pt x="5093" y="2210"/>
                                </a:lnTo>
                                <a:lnTo>
                                  <a:pt x="1880" y="2210"/>
                                </a:lnTo>
                                <a:lnTo>
                                  <a:pt x="18618" y="71806"/>
                                </a:lnTo>
                                <a:lnTo>
                                  <a:pt x="22263" y="71806"/>
                                </a:lnTo>
                                <a:lnTo>
                                  <a:pt x="22263" y="74028"/>
                                </a:lnTo>
                                <a:lnTo>
                                  <a:pt x="13081" y="74028"/>
                                </a:lnTo>
                                <a:lnTo>
                                  <a:pt x="13081" y="71806"/>
                                </a:lnTo>
                                <a:lnTo>
                                  <a:pt x="16294" y="71806"/>
                                </a:lnTo>
                                <a:lnTo>
                                  <a:pt x="8191" y="37998"/>
                                </a:lnTo>
                                <a:lnTo>
                                  <a:pt x="0" y="37998"/>
                                </a:lnTo>
                                <a:lnTo>
                                  <a:pt x="0" y="35789"/>
                                </a:lnTo>
                                <a:lnTo>
                                  <a:pt x="7645" y="35789"/>
                                </a:lnTo>
                                <a:lnTo>
                                  <a:pt x="0" y="37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1488142" y="1284364"/>
                            <a:ext cx="15291" cy="32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91" h="32017">
                                <a:moveTo>
                                  <a:pt x="7645" y="0"/>
                                </a:moveTo>
                                <a:lnTo>
                                  <a:pt x="0" y="32017"/>
                                </a:lnTo>
                                <a:lnTo>
                                  <a:pt x="15291" y="32017"/>
                                </a:lnTo>
                                <a:lnTo>
                                  <a:pt x="7645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1473613" y="1280593"/>
                            <a:ext cx="44437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437" h="74028">
                                <a:moveTo>
                                  <a:pt x="27267" y="0"/>
                                </a:moveTo>
                                <a:lnTo>
                                  <a:pt x="27267" y="2210"/>
                                </a:lnTo>
                                <a:lnTo>
                                  <a:pt x="24054" y="2210"/>
                                </a:lnTo>
                                <a:lnTo>
                                  <a:pt x="40792" y="71806"/>
                                </a:lnTo>
                                <a:lnTo>
                                  <a:pt x="44437" y="71806"/>
                                </a:lnTo>
                                <a:lnTo>
                                  <a:pt x="44437" y="74028"/>
                                </a:lnTo>
                                <a:lnTo>
                                  <a:pt x="35255" y="74028"/>
                                </a:lnTo>
                                <a:lnTo>
                                  <a:pt x="35255" y="71806"/>
                                </a:lnTo>
                                <a:lnTo>
                                  <a:pt x="38468" y="71806"/>
                                </a:lnTo>
                                <a:lnTo>
                                  <a:pt x="30366" y="37998"/>
                                </a:lnTo>
                                <a:lnTo>
                                  <a:pt x="13957" y="37998"/>
                                </a:lnTo>
                                <a:lnTo>
                                  <a:pt x="5982" y="71806"/>
                                </a:lnTo>
                                <a:lnTo>
                                  <a:pt x="9208" y="71806"/>
                                </a:lnTo>
                                <a:lnTo>
                                  <a:pt x="9208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556" y="71806"/>
                                </a:lnTo>
                                <a:lnTo>
                                  <a:pt x="20282" y="2210"/>
                                </a:lnTo>
                                <a:lnTo>
                                  <a:pt x="17069" y="2210"/>
                                </a:lnTo>
                                <a:lnTo>
                                  <a:pt x="17069" y="0"/>
                                </a:lnTo>
                                <a:lnTo>
                                  <a:pt x="27267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1529821" y="1280255"/>
                            <a:ext cx="38125" cy="74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25" h="74930">
                                <a:moveTo>
                                  <a:pt x="22618" y="0"/>
                                </a:moveTo>
                                <a:cubicBezTo>
                                  <a:pt x="28270" y="0"/>
                                  <a:pt x="32372" y="3099"/>
                                  <a:pt x="35585" y="6210"/>
                                </a:cubicBezTo>
                                <a:lnTo>
                                  <a:pt x="35585" y="673"/>
                                </a:lnTo>
                                <a:lnTo>
                                  <a:pt x="38011" y="673"/>
                                </a:lnTo>
                                <a:lnTo>
                                  <a:pt x="38011" y="13297"/>
                                </a:lnTo>
                                <a:lnTo>
                                  <a:pt x="35585" y="13297"/>
                                </a:lnTo>
                                <a:lnTo>
                                  <a:pt x="35585" y="9322"/>
                                </a:lnTo>
                                <a:cubicBezTo>
                                  <a:pt x="32029" y="5880"/>
                                  <a:pt x="28156" y="2210"/>
                                  <a:pt x="22618" y="2210"/>
                                </a:cubicBezTo>
                                <a:cubicBezTo>
                                  <a:pt x="7544" y="2210"/>
                                  <a:pt x="2222" y="20396"/>
                                  <a:pt x="2222" y="36576"/>
                                </a:cubicBezTo>
                                <a:cubicBezTo>
                                  <a:pt x="2222" y="53302"/>
                                  <a:pt x="8865" y="72708"/>
                                  <a:pt x="21285" y="72708"/>
                                </a:cubicBezTo>
                                <a:cubicBezTo>
                                  <a:pt x="30150" y="72708"/>
                                  <a:pt x="34366" y="61735"/>
                                  <a:pt x="35915" y="52527"/>
                                </a:cubicBezTo>
                                <a:lnTo>
                                  <a:pt x="38125" y="52985"/>
                                </a:lnTo>
                                <a:cubicBezTo>
                                  <a:pt x="36245" y="63500"/>
                                  <a:pt x="31369" y="74930"/>
                                  <a:pt x="21285" y="74930"/>
                                </a:cubicBezTo>
                                <a:cubicBezTo>
                                  <a:pt x="6210" y="74930"/>
                                  <a:pt x="0" y="52642"/>
                                  <a:pt x="0" y="36576"/>
                                </a:cubicBezTo>
                                <a:cubicBezTo>
                                  <a:pt x="0" y="20396"/>
                                  <a:pt x="5321" y="0"/>
                                  <a:pt x="226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1529821" y="1280255"/>
                            <a:ext cx="38125" cy="74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25" h="74930">
                                <a:moveTo>
                                  <a:pt x="2222" y="36576"/>
                                </a:moveTo>
                                <a:cubicBezTo>
                                  <a:pt x="2222" y="53302"/>
                                  <a:pt x="8865" y="72708"/>
                                  <a:pt x="21285" y="72708"/>
                                </a:cubicBezTo>
                                <a:cubicBezTo>
                                  <a:pt x="30150" y="72708"/>
                                  <a:pt x="34366" y="61735"/>
                                  <a:pt x="35915" y="52527"/>
                                </a:cubicBezTo>
                                <a:lnTo>
                                  <a:pt x="38125" y="52985"/>
                                </a:lnTo>
                                <a:cubicBezTo>
                                  <a:pt x="36245" y="63500"/>
                                  <a:pt x="31369" y="74930"/>
                                  <a:pt x="21285" y="74930"/>
                                </a:cubicBezTo>
                                <a:cubicBezTo>
                                  <a:pt x="6210" y="74930"/>
                                  <a:pt x="0" y="52642"/>
                                  <a:pt x="0" y="36576"/>
                                </a:cubicBezTo>
                                <a:cubicBezTo>
                                  <a:pt x="0" y="20396"/>
                                  <a:pt x="5321" y="0"/>
                                  <a:pt x="22618" y="0"/>
                                </a:cubicBezTo>
                                <a:cubicBezTo>
                                  <a:pt x="28270" y="0"/>
                                  <a:pt x="32372" y="3099"/>
                                  <a:pt x="35585" y="6210"/>
                                </a:cubicBezTo>
                                <a:lnTo>
                                  <a:pt x="35585" y="673"/>
                                </a:lnTo>
                                <a:lnTo>
                                  <a:pt x="38011" y="673"/>
                                </a:lnTo>
                                <a:lnTo>
                                  <a:pt x="38011" y="13297"/>
                                </a:lnTo>
                                <a:lnTo>
                                  <a:pt x="35585" y="13297"/>
                                </a:lnTo>
                                <a:lnTo>
                                  <a:pt x="35585" y="9322"/>
                                </a:lnTo>
                                <a:cubicBezTo>
                                  <a:pt x="32029" y="5880"/>
                                  <a:pt x="28156" y="2210"/>
                                  <a:pt x="22618" y="2210"/>
                                </a:cubicBezTo>
                                <a:cubicBezTo>
                                  <a:pt x="7544" y="2210"/>
                                  <a:pt x="2222" y="20396"/>
                                  <a:pt x="2222" y="36576"/>
                                </a:cubicBez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1583053" y="1280592"/>
                            <a:ext cx="37783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83" h="74028">
                                <a:moveTo>
                                  <a:pt x="0" y="0"/>
                                </a:moveTo>
                                <a:lnTo>
                                  <a:pt x="8852" y="0"/>
                                </a:lnTo>
                                <a:lnTo>
                                  <a:pt x="8852" y="2210"/>
                                </a:lnTo>
                                <a:lnTo>
                                  <a:pt x="5524" y="2210"/>
                                </a:lnTo>
                                <a:lnTo>
                                  <a:pt x="5524" y="35243"/>
                                </a:lnTo>
                                <a:lnTo>
                                  <a:pt x="32245" y="35243"/>
                                </a:lnTo>
                                <a:lnTo>
                                  <a:pt x="32245" y="2210"/>
                                </a:lnTo>
                                <a:lnTo>
                                  <a:pt x="28918" y="2210"/>
                                </a:lnTo>
                                <a:lnTo>
                                  <a:pt x="28918" y="0"/>
                                </a:lnTo>
                                <a:lnTo>
                                  <a:pt x="37783" y="0"/>
                                </a:lnTo>
                                <a:lnTo>
                                  <a:pt x="37783" y="2210"/>
                                </a:lnTo>
                                <a:lnTo>
                                  <a:pt x="34455" y="2210"/>
                                </a:lnTo>
                                <a:lnTo>
                                  <a:pt x="34455" y="71806"/>
                                </a:lnTo>
                                <a:lnTo>
                                  <a:pt x="37783" y="71806"/>
                                </a:lnTo>
                                <a:lnTo>
                                  <a:pt x="37783" y="74028"/>
                                </a:lnTo>
                                <a:lnTo>
                                  <a:pt x="28918" y="74028"/>
                                </a:lnTo>
                                <a:lnTo>
                                  <a:pt x="28918" y="71806"/>
                                </a:lnTo>
                                <a:lnTo>
                                  <a:pt x="32245" y="71806"/>
                                </a:lnTo>
                                <a:lnTo>
                                  <a:pt x="32245" y="37465"/>
                                </a:lnTo>
                                <a:lnTo>
                                  <a:pt x="5524" y="37465"/>
                                </a:lnTo>
                                <a:lnTo>
                                  <a:pt x="5524" y="71806"/>
                                </a:lnTo>
                                <a:lnTo>
                                  <a:pt x="8852" y="71806"/>
                                </a:lnTo>
                                <a:lnTo>
                                  <a:pt x="8852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1583053" y="1280592"/>
                            <a:ext cx="37783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83" h="74028">
                                <a:moveTo>
                                  <a:pt x="0" y="71806"/>
                                </a:move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8852" y="0"/>
                                </a:lnTo>
                                <a:lnTo>
                                  <a:pt x="8852" y="2210"/>
                                </a:lnTo>
                                <a:lnTo>
                                  <a:pt x="5524" y="2210"/>
                                </a:lnTo>
                                <a:lnTo>
                                  <a:pt x="5524" y="35243"/>
                                </a:lnTo>
                                <a:lnTo>
                                  <a:pt x="32245" y="35243"/>
                                </a:lnTo>
                                <a:lnTo>
                                  <a:pt x="32245" y="2210"/>
                                </a:lnTo>
                                <a:lnTo>
                                  <a:pt x="28918" y="2210"/>
                                </a:lnTo>
                                <a:lnTo>
                                  <a:pt x="28918" y="0"/>
                                </a:lnTo>
                                <a:lnTo>
                                  <a:pt x="37783" y="0"/>
                                </a:lnTo>
                                <a:lnTo>
                                  <a:pt x="37783" y="2210"/>
                                </a:lnTo>
                                <a:lnTo>
                                  <a:pt x="34455" y="2210"/>
                                </a:lnTo>
                                <a:lnTo>
                                  <a:pt x="34455" y="71806"/>
                                </a:lnTo>
                                <a:lnTo>
                                  <a:pt x="37783" y="71806"/>
                                </a:lnTo>
                                <a:lnTo>
                                  <a:pt x="37783" y="74028"/>
                                </a:lnTo>
                                <a:lnTo>
                                  <a:pt x="28918" y="74028"/>
                                </a:lnTo>
                                <a:lnTo>
                                  <a:pt x="28918" y="71806"/>
                                </a:lnTo>
                                <a:lnTo>
                                  <a:pt x="32245" y="71806"/>
                                </a:lnTo>
                                <a:lnTo>
                                  <a:pt x="32245" y="37465"/>
                                </a:lnTo>
                                <a:lnTo>
                                  <a:pt x="5524" y="37465"/>
                                </a:lnTo>
                                <a:lnTo>
                                  <a:pt x="5524" y="71806"/>
                                </a:lnTo>
                                <a:lnTo>
                                  <a:pt x="8852" y="71806"/>
                                </a:lnTo>
                                <a:lnTo>
                                  <a:pt x="8852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1637261" y="1280592"/>
                            <a:ext cx="8865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5" h="74028">
                                <a:moveTo>
                                  <a:pt x="0" y="0"/>
                                </a:moveTo>
                                <a:lnTo>
                                  <a:pt x="8865" y="0"/>
                                </a:lnTo>
                                <a:lnTo>
                                  <a:pt x="8865" y="2210"/>
                                </a:lnTo>
                                <a:lnTo>
                                  <a:pt x="5537" y="2210"/>
                                </a:lnTo>
                                <a:lnTo>
                                  <a:pt x="5537" y="71806"/>
                                </a:lnTo>
                                <a:lnTo>
                                  <a:pt x="8865" y="71806"/>
                                </a:lnTo>
                                <a:lnTo>
                                  <a:pt x="8865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1637261" y="1280592"/>
                            <a:ext cx="8865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5" h="74028">
                                <a:moveTo>
                                  <a:pt x="0" y="71806"/>
                                </a:move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8865" y="0"/>
                                </a:lnTo>
                                <a:lnTo>
                                  <a:pt x="8865" y="2210"/>
                                </a:lnTo>
                                <a:lnTo>
                                  <a:pt x="5537" y="2210"/>
                                </a:lnTo>
                                <a:lnTo>
                                  <a:pt x="5537" y="71806"/>
                                </a:lnTo>
                                <a:lnTo>
                                  <a:pt x="8865" y="71806"/>
                                </a:lnTo>
                                <a:lnTo>
                                  <a:pt x="8865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1663762" y="1280586"/>
                            <a:ext cx="41986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86" h="74028">
                                <a:moveTo>
                                  <a:pt x="0" y="0"/>
                                </a:moveTo>
                                <a:lnTo>
                                  <a:pt x="6642" y="0"/>
                                </a:lnTo>
                                <a:lnTo>
                                  <a:pt x="36449" y="67602"/>
                                </a:lnTo>
                                <a:lnTo>
                                  <a:pt x="36449" y="2210"/>
                                </a:lnTo>
                                <a:lnTo>
                                  <a:pt x="33122" y="2210"/>
                                </a:lnTo>
                                <a:lnTo>
                                  <a:pt x="33122" y="0"/>
                                </a:lnTo>
                                <a:lnTo>
                                  <a:pt x="41986" y="0"/>
                                </a:lnTo>
                                <a:lnTo>
                                  <a:pt x="41986" y="2210"/>
                                </a:lnTo>
                                <a:lnTo>
                                  <a:pt x="38659" y="2210"/>
                                </a:lnTo>
                                <a:lnTo>
                                  <a:pt x="38659" y="74028"/>
                                </a:lnTo>
                                <a:lnTo>
                                  <a:pt x="36550" y="74028"/>
                                </a:lnTo>
                                <a:lnTo>
                                  <a:pt x="5537" y="2883"/>
                                </a:lnTo>
                                <a:lnTo>
                                  <a:pt x="5537" y="71806"/>
                                </a:lnTo>
                                <a:lnTo>
                                  <a:pt x="8852" y="71806"/>
                                </a:lnTo>
                                <a:lnTo>
                                  <a:pt x="8852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1663762" y="1280586"/>
                            <a:ext cx="41986" cy="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86" h="74028">
                                <a:moveTo>
                                  <a:pt x="41986" y="0"/>
                                </a:moveTo>
                                <a:lnTo>
                                  <a:pt x="41986" y="2210"/>
                                </a:lnTo>
                                <a:lnTo>
                                  <a:pt x="38659" y="2210"/>
                                </a:lnTo>
                                <a:lnTo>
                                  <a:pt x="38659" y="74028"/>
                                </a:lnTo>
                                <a:lnTo>
                                  <a:pt x="36550" y="74028"/>
                                </a:lnTo>
                                <a:lnTo>
                                  <a:pt x="5537" y="2883"/>
                                </a:lnTo>
                                <a:lnTo>
                                  <a:pt x="5537" y="71806"/>
                                </a:lnTo>
                                <a:lnTo>
                                  <a:pt x="8852" y="71806"/>
                                </a:lnTo>
                                <a:lnTo>
                                  <a:pt x="8852" y="74028"/>
                                </a:lnTo>
                                <a:lnTo>
                                  <a:pt x="0" y="74028"/>
                                </a:lnTo>
                                <a:lnTo>
                                  <a:pt x="0" y="71806"/>
                                </a:lnTo>
                                <a:lnTo>
                                  <a:pt x="3315" y="71806"/>
                                </a:lnTo>
                                <a:lnTo>
                                  <a:pt x="3315" y="2210"/>
                                </a:lnTo>
                                <a:lnTo>
                                  <a:pt x="0" y="2210"/>
                                </a:lnTo>
                                <a:lnTo>
                                  <a:pt x="0" y="0"/>
                                </a:lnTo>
                                <a:lnTo>
                                  <a:pt x="6642" y="0"/>
                                </a:lnTo>
                                <a:lnTo>
                                  <a:pt x="36449" y="67602"/>
                                </a:lnTo>
                                <a:lnTo>
                                  <a:pt x="36449" y="2210"/>
                                </a:lnTo>
                                <a:lnTo>
                                  <a:pt x="33122" y="2210"/>
                                </a:lnTo>
                                <a:lnTo>
                                  <a:pt x="33122" y="0"/>
                                </a:lnTo>
                                <a:lnTo>
                                  <a:pt x="41986" y="0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1722065" y="1280261"/>
                            <a:ext cx="39014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14" h="75133">
                                <a:moveTo>
                                  <a:pt x="22504" y="0"/>
                                </a:moveTo>
                                <a:cubicBezTo>
                                  <a:pt x="28372" y="0"/>
                                  <a:pt x="32029" y="2997"/>
                                  <a:pt x="35471" y="6426"/>
                                </a:cubicBezTo>
                                <a:lnTo>
                                  <a:pt x="35471" y="432"/>
                                </a:lnTo>
                                <a:lnTo>
                                  <a:pt x="37465" y="432"/>
                                </a:lnTo>
                                <a:lnTo>
                                  <a:pt x="37465" y="13081"/>
                                </a:lnTo>
                                <a:lnTo>
                                  <a:pt x="35471" y="13081"/>
                                </a:lnTo>
                                <a:lnTo>
                                  <a:pt x="35471" y="9639"/>
                                </a:lnTo>
                                <a:cubicBezTo>
                                  <a:pt x="31585" y="5524"/>
                                  <a:pt x="28143" y="2197"/>
                                  <a:pt x="22504" y="2197"/>
                                </a:cubicBezTo>
                                <a:cubicBezTo>
                                  <a:pt x="10083" y="2197"/>
                                  <a:pt x="2210" y="19393"/>
                                  <a:pt x="2210" y="35230"/>
                                </a:cubicBezTo>
                                <a:cubicBezTo>
                                  <a:pt x="2210" y="44983"/>
                                  <a:pt x="4318" y="55524"/>
                                  <a:pt x="8522" y="62954"/>
                                </a:cubicBezTo>
                                <a:cubicBezTo>
                                  <a:pt x="11963" y="68923"/>
                                  <a:pt x="16739" y="72923"/>
                                  <a:pt x="23051" y="72923"/>
                                </a:cubicBezTo>
                                <a:cubicBezTo>
                                  <a:pt x="30366" y="72923"/>
                                  <a:pt x="36792" y="64160"/>
                                  <a:pt x="36792" y="62382"/>
                                </a:cubicBezTo>
                                <a:lnTo>
                                  <a:pt x="36792" y="37452"/>
                                </a:lnTo>
                                <a:lnTo>
                                  <a:pt x="22060" y="37452"/>
                                </a:lnTo>
                                <a:lnTo>
                                  <a:pt x="22060" y="41656"/>
                                </a:lnTo>
                                <a:lnTo>
                                  <a:pt x="19837" y="41656"/>
                                </a:lnTo>
                                <a:lnTo>
                                  <a:pt x="19837" y="35230"/>
                                </a:lnTo>
                                <a:lnTo>
                                  <a:pt x="39014" y="35230"/>
                                </a:lnTo>
                                <a:lnTo>
                                  <a:pt x="39014" y="62611"/>
                                </a:lnTo>
                                <a:cubicBezTo>
                                  <a:pt x="39014" y="65494"/>
                                  <a:pt x="32144" y="75133"/>
                                  <a:pt x="23051" y="75133"/>
                                </a:cubicBezTo>
                                <a:cubicBezTo>
                                  <a:pt x="6426" y="75133"/>
                                  <a:pt x="0" y="52413"/>
                                  <a:pt x="0" y="35230"/>
                                </a:cubicBezTo>
                                <a:cubicBezTo>
                                  <a:pt x="0" y="19609"/>
                                  <a:pt x="7874" y="0"/>
                                  <a:pt x="225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70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1722065" y="1280261"/>
                            <a:ext cx="39014" cy="7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14" h="75133">
                                <a:moveTo>
                                  <a:pt x="39014" y="62611"/>
                                </a:moveTo>
                                <a:cubicBezTo>
                                  <a:pt x="39014" y="65494"/>
                                  <a:pt x="32144" y="75133"/>
                                  <a:pt x="23051" y="75133"/>
                                </a:cubicBezTo>
                                <a:cubicBezTo>
                                  <a:pt x="6426" y="75133"/>
                                  <a:pt x="0" y="52413"/>
                                  <a:pt x="0" y="35230"/>
                                </a:cubicBezTo>
                                <a:cubicBezTo>
                                  <a:pt x="0" y="19609"/>
                                  <a:pt x="7874" y="0"/>
                                  <a:pt x="22504" y="0"/>
                                </a:cubicBezTo>
                                <a:cubicBezTo>
                                  <a:pt x="28372" y="0"/>
                                  <a:pt x="32029" y="2997"/>
                                  <a:pt x="35471" y="6426"/>
                                </a:cubicBezTo>
                                <a:lnTo>
                                  <a:pt x="35471" y="432"/>
                                </a:lnTo>
                                <a:lnTo>
                                  <a:pt x="37465" y="432"/>
                                </a:lnTo>
                                <a:lnTo>
                                  <a:pt x="37465" y="13081"/>
                                </a:lnTo>
                                <a:lnTo>
                                  <a:pt x="35471" y="13081"/>
                                </a:lnTo>
                                <a:lnTo>
                                  <a:pt x="35471" y="9639"/>
                                </a:lnTo>
                                <a:cubicBezTo>
                                  <a:pt x="31585" y="5524"/>
                                  <a:pt x="28143" y="2197"/>
                                  <a:pt x="22504" y="2197"/>
                                </a:cubicBezTo>
                                <a:cubicBezTo>
                                  <a:pt x="10083" y="2197"/>
                                  <a:pt x="2210" y="19393"/>
                                  <a:pt x="2210" y="35230"/>
                                </a:cubicBezTo>
                                <a:cubicBezTo>
                                  <a:pt x="2210" y="44983"/>
                                  <a:pt x="4318" y="55524"/>
                                  <a:pt x="8522" y="62954"/>
                                </a:cubicBezTo>
                                <a:cubicBezTo>
                                  <a:pt x="11963" y="68923"/>
                                  <a:pt x="16739" y="72923"/>
                                  <a:pt x="23051" y="72923"/>
                                </a:cubicBezTo>
                                <a:cubicBezTo>
                                  <a:pt x="30366" y="72923"/>
                                  <a:pt x="36792" y="64160"/>
                                  <a:pt x="36792" y="62382"/>
                                </a:cubicBezTo>
                                <a:lnTo>
                                  <a:pt x="36792" y="37452"/>
                                </a:lnTo>
                                <a:lnTo>
                                  <a:pt x="22060" y="37452"/>
                                </a:lnTo>
                                <a:lnTo>
                                  <a:pt x="22060" y="41656"/>
                                </a:lnTo>
                                <a:lnTo>
                                  <a:pt x="19837" y="41656"/>
                                </a:lnTo>
                                <a:lnTo>
                                  <a:pt x="19837" y="35230"/>
                                </a:lnTo>
                                <a:lnTo>
                                  <a:pt x="39014" y="35230"/>
                                </a:lnTo>
                                <a:lnTo>
                                  <a:pt x="39014" y="62611"/>
                                </a:lnTo>
                                <a:close/>
                              </a:path>
                            </a:pathLst>
                          </a:custGeom>
                          <a:ln w="3823" cap="flat">
                            <a:miter lim="127000"/>
                          </a:ln>
                        </wps:spPr>
                        <wps:style>
                          <a:lnRef idx="1">
                            <a:srgbClr val="90705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EAF7B4" id="Group 1324" o:spid="_x0000_s1026" style="position:absolute;margin-left:476.85pt;margin-top:15.05pt;width:101.9pt;height:75.55pt;z-index:251659264;mso-position-horizontal-relative:page;mso-position-vertical-relative:page;mso-width-relative:margin;mso-height-relative:margin" coordsize="17638,13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">
                <v:shape id="Shape 6" o:spid="_x0000_s1027" style="position:absolute;left:4098;top:1370;width:5035;height:4035;visibility:visible;mso-wrap-style:square;v-text-anchor:top" coordsize="503441,403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" path="m503441,r,28435l491033,40846c443928,91353,401841,145163,364731,202237v23978,15392,47524,31395,70638,47943c458482,266754,480606,283429,501726,300269r1715,1441l503441,334635,489305,322100c468465,304396,446773,286997,424231,269865,401675,252745,376999,236476,350177,221071v-1143,-1130,-6147,4559,-14973,17120c326339,250751,315633,266449,303085,285283v-12560,18833,-25831,38671,-39814,59499c249275,365623,236868,384038,226035,400014v-597,1131,-2147,1994,-4712,2566c218758,403139,216319,403430,214046,403430v-2286,,-4153,-571,-5575,-1714c207048,400561,207201,398580,208915,395722v6845,-11392,15684,-25679,26543,-42799c246278,335790,257848,318239,270129,300269v12268,-17984,24105,-35103,35522,-51385c317055,232628,326771,219649,334772,209934,315354,197945,297358,187391,280835,178260v-16574,-9119,-33553,-17120,-50953,-23965c212458,147437,194208,141874,175095,137594v-19126,-4280,-40958,-7277,-65507,-9004c102730,128031,94755,128031,85623,128590v-9131,584,-17983,1727,-26542,3442c50508,133734,42951,136020,36385,138864v-6553,2871,-10706,6007,-12420,9424c21692,151716,21692,155857,23965,160708v2286,4852,5575,9563,9855,14122c38100,179415,42659,183683,47511,187671v4864,4013,8432,7162,10706,9422c60515,199951,61354,203228,60782,206949v-559,3709,-4559,3556,-11989,-444c44234,204231,39103,201247,33388,197526,27686,193805,22403,189677,17551,185105,12700,180533,8560,175694,5131,170551,1702,165420,,159705,,153431v,-9703,2984,-17551,8992,-23558c14973,123891,21971,118633,29959,114048v10859,-3428,22416,-5841,34671,-7277c76924,105362,89332,104777,101879,105057v12573,305,25121,1282,37681,2997c152121,109756,163830,111762,174650,114048v31966,7418,62078,17984,90348,31674c293256,159426,321069,174830,348462,191963,389560,132590,434365,75669,482892,21148l503441,xe" fillcolor="#91704f" stroked="f" strokeweight="0">
                  <v:stroke miterlimit="83231f" joinstyle="miter"/>
                  <v:path arrowok="t" textboxrect="0,0,503441,403430"/>
                </v:shape>
                <v:shape id="Shape 7" o:spid="_x0000_s1028" style="position:absolute;left:9133;width:1632;height:5731;visibility:visible;mso-wrap-style:square;v-text-anchor:top" coordsize="163233,573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" path="m152502,286v2641,-286,4749,282,6324,1711c161963,4855,163233,8563,162674,13123v-4000,50812,-7696,98755,-11125,143852c148120,202073,145123,246294,142558,289652v-2579,43408,-4712,86919,-6427,130581c134417,463909,133566,509705,133566,557648v,8001,-2705,12700,-8128,14148c119990,573192,114427,571630,108725,567071,87033,549380,66345,531410,46673,513122l,471732,,438807r57366,48216c75629,503279,92177,518569,107023,532819v572,-18821,1422,-41377,2578,-67640c110731,438941,112166,410975,113881,381282v1702,-29679,3556,-60502,5550,-92468c121425,256860,123418,225593,125438,195063v1981,-30531,4127,-59360,6413,-86475c134125,81474,136423,57636,138709,37100,111874,58785,85865,81366,60679,104840l,165532,,137097,56713,78729c83969,52972,112725,27962,142977,3699v3708,-1988,6883,-3128,9525,-3413xe" fillcolor="#91704f" stroked="f" strokeweight="0">
                  <v:stroke miterlimit="83231f" joinstyle="miter"/>
                  <v:path arrowok="t" textboxrect="0,0,163233,573192"/>
                </v:shape>
                <v:shape id="Shape 8" o:spid="_x0000_s1029" style="position:absolute;left:6380;top:2776;width:8650;height:5126;visibility:visible;mso-wrap-style:square;v-text-anchor:top" coordsize="865061,512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" path="m293129,546v1994,-546,3543,-279,4699,863c298971,2553,298971,4546,297828,7391,285839,38798,272275,74320,257162,113995v-15138,39688,-32689,80480,-52654,122428c184519,278384,161392,320053,135153,361429,108877,402818,78918,440627,45250,474891v96456,10833,182652,16395,258572,16688c379718,491858,449656,488010,513601,480022v63919,-7989,123406,-19838,178498,-35548c747179,428790,801827,410375,856056,389242v6262,-1118,9005,318,8128,4305c863333,397535,860628,400964,856056,403809v-38811,19977,-81204,36983,-127127,50940c682968,468757,635305,480022,585927,488569v-49365,8560,-99619,14706,-150685,18415c384162,510705,333934,512559,284556,512559v-49365,,-97193,-1562,-143421,-4724c94907,504710,52108,500278,12713,494576v-5131,,-8712,-1994,-10707,-6007c,484594,1588,481431,6731,479158,42685,446062,74790,408241,103048,365709v28245,-42507,53518,-85179,75768,-128003c201079,194907,220485,153683,237033,113995,253594,74320,268427,40221,281546,11671v1156,-2844,2870,-5271,5157,-7277c288976,2400,291122,1118,293129,546xe" fillcolor="#91704f" stroked="f" strokeweight="0">
                  <v:stroke miterlimit="83231f" joinstyle="miter"/>
                  <v:path arrowok="t" textboxrect="0,0,865061,512559"/>
                </v:shape>
                <v:shape id="Shape 9" o:spid="_x0000_s1030" style="position:absolute;top:9598;width:1802;height:2130;visibility:visible;mso-wrap-style:square;v-text-anchor:top" coordsize="180221,212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" path="m180221,r,14598l175776,20734v-16866,26796,-31928,55320,-45212,85572c139149,114472,147569,122955,155849,131731v8281,8788,16193,17628,23762,26543l180221,159033r,17469l175166,169857v-7467,-9373,-15227,-18618,-23304,-27687c143797,133090,134958,124467,125357,116288v-419,-597,-2197,2439,-5360,9093c116822,132036,112987,140355,108504,150336v-4509,9996,-9259,20511,-14262,31561c89238,192932,84793,202699,80919,211170v-215,609,-774,1054,-1689,1359c78303,212821,77440,212986,76627,212986v-826,,-1486,-305,-1994,-902c74112,211475,74176,210408,74785,208896v2439,-6045,5614,-13614,9500,-22707c88158,177121,92299,167825,96693,158274v4394,-9525,8636,-18593,12725,-27229c113495,122409,116975,115539,119845,110395,112885,104045,106446,98432,100528,93593,94597,88754,88514,84513,82291,80880,76055,77248,69515,74302,62682,72029,55837,69768,48014,68180,39225,67266v-2451,-305,-5308,-305,-8585,c27376,67571,24201,68180,21141,69082v-3061,914,-5766,2121,-8116,3620c10676,74238,9190,75902,8580,77705v-813,1816,-813,4026,,6592c9393,86862,10574,89364,12098,91777v1537,2426,3175,4699,4915,6820c18740,100718,20023,102369,20836,103588v825,1524,1130,3251,927,5220c21560,110776,20125,110700,17470,108566v-1638,-1194,-3480,-2781,-5524,-4749c9914,101848,8009,99651,6282,97238,4542,94812,3056,92235,1837,89516l,80461r,-44l3208,67952v2159,-3188,4648,-5969,7518,-8408c14613,57728,18740,56445,23134,55697v4395,-750,8840,-1067,13335,-915c40965,54947,45461,55468,49957,56369v4496,902,8687,1969,12573,3175c73960,63481,84742,69082,94851,76346v10122,7265,20079,15431,29896,24511c139454,69374,155494,39199,172867,10294l180221,xe" fillcolor="#5b5553" stroked="f" strokeweight="0">
                  <v:stroke miterlimit="83231f" joinstyle="miter"/>
                  <v:path arrowok="t" textboxrect="0,0,180221,212986"/>
                </v:shape>
                <v:shape id="Shape 10" o:spid="_x0000_s1031" style="position:absolute;left:1802;top:8857;width:584;height:3044;visibility:visible;mso-wrap-style:square;v-text-anchor:top" coordsize="58432,304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" path="m56858,1524v1118,1511,1574,3480,1371,5906c56807,34354,55474,59779,54254,83693v-1232,23901,-2311,47359,-3225,70346c50114,177050,49352,200127,48730,223279v-610,23139,-915,47447,-915,72847c47815,300368,46837,302870,44895,303632v-1944,749,-3925,-77,-5969,-2502c31153,291744,23749,282219,16701,272529l,250574,,233106r20536,25581c27076,267297,32994,275399,38316,282969v190,-9983,508,-21933,914,-35852c39637,233185,40145,218364,40767,202616v610,-15723,1270,-32067,1994,-49022c43472,136640,44183,120079,44895,103886v724,-16180,1486,-31483,2298,-45847c48006,43676,48832,31026,49657,20130l,88670,,74072,51181,2425c53835,318,55728,,56858,1524xe" fillcolor="#5b5553" stroked="f" strokeweight="0">
                  <v:stroke miterlimit="83231f" joinstyle="miter"/>
                  <v:path arrowok="t" textboxrect="0,0,58432,304381"/>
                </v:shape>
                <v:shape id="Shape 11" o:spid="_x0000_s1032" style="position:absolute;left:2613;top:10577;width:880;height:993;visibility:visible;mso-wrap-style:square;v-text-anchor:top" coordsize="88011,99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" path="m70599,622v3061,597,5207,3620,6439,9068c77851,13944,78511,18466,79032,23304v495,4852,1016,9932,1524,15202c81064,43815,81788,49187,82702,54635v927,5436,2401,10884,4445,16345c87960,73698,88011,75679,87300,76886v-724,1194,-1791,1892,-3226,2032c82652,79083,81216,78778,79794,78016v-1435,-749,-2248,-1892,-2451,-3403c75908,70079,74778,65456,73965,60769,73152,56070,72479,51308,71971,46469v-508,-4838,-965,-9538,-1372,-14072c70180,27851,69672,23761,69062,20142,68047,13170,64973,12268,59868,17399v-3683,3645,-7658,8268,-11951,13856c43624,36855,39179,43142,34582,50102,29985,57061,25336,64554,20638,72568,15939,80594,11443,88671,7150,96850,4902,99289,3111,99123,1791,96406,457,93675,,91110,407,88671,1016,82931,1524,77788,1943,73240v406,-4533,864,-9004,1372,-13398c3835,55473,4344,50774,4851,45771,5359,40780,5918,35116,6541,28766v,-915,342,-1816,1066,-2731c8331,25133,9144,24536,10058,24219v927,-305,1689,-140,2299,445c12979,25273,13284,26644,13284,28766v-419,6057,-775,12636,-1079,19748c11900,55613,11544,64173,11138,74143v2654,-5729,5969,-12167,9957,-19279c25083,47752,29261,40869,33655,34213,38049,27546,42558,21501,47155,16040,51740,10592,56083,6362,60173,3327,64046,914,67526,,70599,622xe" fillcolor="#5b5553" stroked="f" strokeweight="0">
                  <v:stroke miterlimit="83231f" joinstyle="miter"/>
                  <v:path arrowok="t" textboxrect="0,0,88011,99289"/>
                </v:shape>
                <v:shape id="Shape 12" o:spid="_x0000_s1033" style="position:absolute;left:3812;top:10865;width:880;height:567;visibility:visible;mso-wrap-style:square;v-text-anchor:top" coordsize="87960,56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" path="m3975,901c5613,,6934,1067,7963,4076v3683,10605,8534,19228,14554,25883c28549,36614,35039,40398,41986,41313v6947,901,14046,-1372,21298,-6807c70536,29045,77127,19215,83058,4991,84074,2260,84937,901,85661,901v712,,1271,762,1689,2261c87757,4686,87960,6515,87960,8623v,2121,-304,3785,-927,4991c79680,29959,71818,41313,63436,47675v-8369,6338,-16446,9068,-24206,8167c31458,54927,24409,51067,18072,44259,11747,37440,6845,29210,3366,19520,914,12560,,7417,610,4076,1219,2870,2349,1803,3975,901xe" fillcolor="#5b5553" stroked="f" strokeweight="0">
                  <v:stroke miterlimit="83231f" joinstyle="miter"/>
                  <v:path arrowok="t" textboxrect="0,0,87960,56743"/>
                </v:shape>
                <v:shape id="Shape 13" o:spid="_x0000_s1034" style="position:absolute;left:4107;top:9853;width:161;height:207;visibility:visible;mso-wrap-style:square;v-text-anchor:top" coordsize="16129,20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" path="m5512,v813,,1524,749,2146,2260c7862,2883,7963,3480,7963,4076v2032,,3772,458,5207,1372c14593,6350,15520,8471,15926,11785v203,1829,-762,3874,-2908,6135c10871,20193,8370,20726,5512,19520,3670,18923,2286,17551,1372,15430,445,13322,,11113,,8851,,6579,445,4534,1372,2718,2286,914,3670,,5512,xe" fillcolor="#5b5553" stroked="f" strokeweight="0">
                  <v:stroke miterlimit="83231f" joinstyle="miter"/>
                  <v:path arrowok="t" textboxrect="0,0,16129,20726"/>
                </v:shape>
                <v:shape id="Shape 14" o:spid="_x0000_s1035" style="position:absolute;left:3924;top:9996;width:3318;height:1709;visibility:visible;mso-wrap-style:square;v-text-anchor:top" coordsize="331838,170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" path="m93828,457v927,457,1282,1740,1079,3848c94488,8559,93625,12852,92304,17246v-1334,4382,-2718,9907,-4141,16574c100216,32309,111252,30861,121260,29502v10020,-1359,20637,-2807,31889,-4318c182969,20650,212496,15951,241719,11113,270942,6286,300469,3848,330302,3848v1015,,1536,1066,1536,3187c331838,9157,331317,10198,330302,10198v-30645,3035,-61049,6668,-91186,10909c208978,25349,178994,29731,149161,34265v-11239,1524,-21615,2958,-31115,4317c108547,39941,98171,41389,86944,42900v-622,3023,-1283,6046,-1994,9068c84226,55004,83464,58394,82639,62192v-813,3785,-1778,8090,-2909,12928c78613,79959,77432,85865,76213,92837v-826,4838,-1791,10516,-2909,17005c72174,116357,71463,122644,71145,128689v-304,6058,115,11430,1232,16116c73495,149492,75806,152603,79273,154114v1639,597,3569,673,5830,229c87350,153873,89636,153060,91999,151841v2337,-1194,4699,-2642,7048,-4318c101384,145872,103391,144284,105016,142773v8179,-7569,16561,-16192,25133,-25882c138735,107200,146596,97828,153759,88735v2045,-1499,3111,-1194,3213,914c157073,91770,156616,93586,155600,95097v-2057,3036,-4457,6668,-7201,10897c145631,110236,142723,114553,139662,118935v-3073,4382,-6185,8624,-9347,12700c127140,135724,124333,138823,121882,140944v-2451,3036,-5931,6731,-10427,11126c106959,156451,102210,160324,97206,163652v-5004,3327,-10008,5435,-15024,6362c77178,170917,72936,169545,69469,165912v-3061,-3632,-5156,-8394,-6286,-14300c62065,145707,61595,139446,61811,132778v190,-6667,762,-13309,1689,-19977c64414,106146,65481,100088,66713,94640v1219,-6655,2299,-12395,3213,-17246c70841,72554,71768,68237,72682,64465v927,-3785,1791,-7265,2604,-10452c76111,50838,76822,47586,77432,44259v-8166,902,-15431,1664,-21755,2261c49340,47130,43421,47510,37897,47663v-5512,152,-10884,76,-16091,-241c16599,47130,10922,46520,4800,45618,1524,45314,,44259,190,42443,406,40627,1931,39712,4800,39712v6325,318,12357,382,18085,229c28600,39801,34379,39484,40196,39027v5829,-445,11899,-1130,18236,-2032c64770,36093,71717,35166,79273,34265v1029,-5144,1943,-9831,2756,-14072c82842,15951,83769,12179,84798,8851v190,-1816,914,-3492,2146,-5003c88163,2336,89395,1295,90615,673,91846,76,92913,,93828,457xe" fillcolor="#5b5553" stroked="f" strokeweight="0">
                  <v:stroke miterlimit="83231f" joinstyle="miter"/>
                  <v:path arrowok="t" textboxrect="0,0,331838,170917"/>
                </v:shape>
                <v:shape id="Shape 15" o:spid="_x0000_s1036" style="position:absolute;left:5297;top:10638;width:766;height:778;visibility:visible;mso-wrap-style:square;v-text-anchor:top" coordsize="76619,77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" path="m63652,1804v4700,1816,8890,6362,12561,13627c76619,16637,76619,17920,76213,19292v-407,1371,-1067,2501,-1994,3404c73304,23597,72276,24283,71158,24727v-1130,458,-1994,229,-2603,-673c65684,20727,62268,18377,58281,17018v-3976,-1358,-8738,-1130,-14250,673c38722,19521,33706,22759,29020,27458v-4712,4686,-8687,9690,-11964,14986c13792,47740,11583,52578,10465,56972v-1118,4382,-661,7036,1384,7938c14707,66434,18085,66802,21958,66040v3887,-749,7709,-2108,11494,-4076c37236,59995,40602,57810,43574,55373v2959,-2427,5054,-4687,6286,-6808c52312,44336,54559,42215,56591,42215v2045,,3277,915,3696,2718c60681,49175,61049,53328,61354,57430v305,4076,457,7772,457,11112c61811,70054,60998,71717,59360,73534v-1638,1802,-3277,1358,-4902,-1359c53429,70663,52718,68694,52312,66269v-420,-2426,-623,-4394,-623,-5905c50470,62192,48273,64237,45098,66497v-3163,2274,-6782,4242,-10871,5906c30137,74067,25946,75438,21654,76492v-4293,1054,-8065,1283,-11341,674c7455,76569,5004,75273,2959,73305,915,71336,,68694,203,65367,407,59919,1778,53937,4344,47435,6896,40932,10211,34570,14300,28372,18390,22175,23140,16726,28550,12027,33960,7328,39738,4077,45872,2261,53023,153,58941,,63652,1804xe" fillcolor="#5b5553" stroked="f" strokeweight="0">
                  <v:stroke miterlimit="83231f" joinstyle="miter"/>
                  <v:path arrowok="t" textboxrect="0,0,76619,77775"/>
                </v:shape>
                <v:shape id="Shape 16" o:spid="_x0000_s1037" style="position:absolute;left:7098;top:8815;width:3097;height:2717;visibility:visible;mso-wrap-style:square;v-text-anchor:top" coordsize="309677,271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" path="m104928,291v723,-291,1282,-151,1689,458c107023,1359,107023,2425,106617,3924,102324,20561,97473,39408,92063,60439,86640,81483,80353,103111,73203,125361v-7150,22251,-15418,44336,-24816,66269c38976,213575,28245,233629,16205,251790v34519,5753,65380,8700,92558,8851c135941,260807,160973,258737,183858,254508v22886,-4229,44184,-10516,63919,-18847c267475,227355,287046,217589,306464,206387v2248,-596,3213,153,2908,2274c309067,210782,308089,212598,306464,214096v-13907,10605,-29070,19609,-45517,27026c244488,248538,227432,254508,209766,259054v-17678,4535,-35674,7786,-53950,9754c137528,270777,119545,271754,101867,271754v-17679,,-34785,-812,-51346,-2489c33973,267602,18657,265252,4547,262229v-1829,,-3112,-1067,-3823,-3175c,256933,572,255270,2413,254064,15278,236499,26772,216459,36893,193904,47003,171361,56045,148742,64008,126047,71984,103339,78931,81483,84861,60439,90780,39408,96088,21336,100800,6197v407,-1511,1016,-2807,1829,-3873c103442,1282,104204,597,104928,291xe" fillcolor="#5b5553" stroked="f" strokeweight="0">
                  <v:stroke miterlimit="83231f" joinstyle="miter"/>
                  <v:path arrowok="t" textboxrect="0,0,309677,271754"/>
                </v:shape>
                <v:shape id="Shape 17" o:spid="_x0000_s1038" style="position:absolute;left:10088;top:10624;width:236;height:887;visibility:visible;mso-wrap-style:square;v-text-anchor:top" coordsize="23643,88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" path="m23643,r,10863l23152,10965v-3073,2426,-5639,5449,-7671,9068l23643,22761r,9552l21146,32759v-3163,-293,-6185,-1817,-9030,-4547c10465,32759,9398,37458,8903,42296v-521,4839,-64,9373,1371,13615c11709,60749,13792,64610,16561,67480r7082,5077l23643,88769r-3857,-625c14465,86022,9957,81780,6286,75430,2603,69068,622,61664,317,53180,,44722,965,36467,3213,28440,5474,20427,8687,13467,12878,7562l23643,xe" fillcolor="#5b5553" stroked="f" strokeweight="0">
                  <v:stroke miterlimit="83231f" joinstyle="miter"/>
                  <v:path arrowok="t" textboxrect="0,0,23643,88769"/>
                </v:shape>
                <v:shape id="Shape 18" o:spid="_x0000_s1039" style="position:absolute;left:10324;top:10883;width:1128;height:649;visibility:visible;mso-wrap-style:square;v-text-anchor:top" coordsize="112755,64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" path="m110456,1829c111485,,112133,394,112451,2959v304,2578,-356,4623,-1995,6134c98811,20294,87063,29731,75214,37465,63352,45174,53332,51168,45166,55384v-4293,2134,-9296,4166,-15024,6135c24427,63487,18648,64618,12832,64909l,62830,,46618r2113,1515c5478,49644,8996,50482,12679,50622v3683,152,7353,-229,11037,-1130c38422,46165,53192,40030,68001,31102,82809,22174,96969,12433,110456,1829xe" fillcolor="#5b5553" stroked="f" strokeweight="0">
                  <v:stroke miterlimit="83231f" joinstyle="miter"/>
                  <v:path arrowok="t" textboxrect="0,0,112755,64909"/>
                </v:shape>
                <v:shape id="Shape 19" o:spid="_x0000_s1040" style="position:absolute;left:10324;top:10594;width:194;height:353;visibility:visible;mso-wrap-style:square;v-text-anchor:top" coordsize="19423,35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" path="m3789,292c7472,,10444,457,12679,1663v2248,1220,3937,2795,5068,4763c18852,8395,19423,10668,19423,13233v,2592,-292,4928,-914,7049c17480,23305,15905,26022,13746,28448v-2134,2413,-4597,4318,-7353,5677l,35267,,25715r729,244c3789,25794,5834,24219,6863,21184v1625,-3328,1727,-6274,292,-8852l,13817,,2954,3789,292xe" fillcolor="#5b5553" stroked="f" strokeweight="0">
                  <v:stroke miterlimit="83231f" joinstyle="miter"/>
                  <v:path arrowok="t" textboxrect="0,0,19423,35267"/>
                </v:shape>
                <v:shape id="Shape 20" o:spid="_x0000_s1041" style="position:absolute;left:11345;top:10624;width:236;height:887;visibility:visible;mso-wrap-style:square;v-text-anchor:top" coordsize="23630,88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" path="m23630,r,10863l23139,10965v-3073,2425,-5639,5449,-7671,9068l23630,22761r,9554l21145,32758v-3175,-292,-6197,-1816,-9042,-4547c10452,32758,9385,37457,8890,42296v-521,4839,-64,9373,1371,13614c11697,60749,13779,64610,16548,67480r7082,5077l23630,88768r-3856,-625c14453,86022,9944,81780,6274,75430,2603,69068,610,61663,305,53180,,44722,952,36467,3213,28440,5461,20426,8674,13467,12865,7561l23630,xe" fillcolor="#5b5553" stroked="f" strokeweight="0">
                  <v:stroke miterlimit="83231f" joinstyle="miter"/>
                  <v:path arrowok="t" textboxrect="0,0,23630,88768"/>
                </v:shape>
                <v:shape id="Shape 21" o:spid="_x0000_s1042" style="position:absolute;left:11581;top:10883;width:1127;height:649;visibility:visible;mso-wrap-style:square;v-text-anchor:top" coordsize="112756,64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" path="m110457,1829c111485,,112146,394,112451,2959v305,2578,-356,4623,-1994,6134c98811,20294,87064,29731,75214,37465,63365,45174,53332,51168,45166,55384v-4280,2134,-9296,4166,-15024,6135c24427,63487,18648,64618,12832,64909l,62830,,46618r2113,1515c5492,49644,9009,50482,12679,50622v3684,152,7354,-229,11037,-1130c38422,46165,53192,40030,68001,31102,82822,22174,96970,12433,110457,1829xe" fillcolor="#5b5553" stroked="f" strokeweight="0">
                  <v:stroke miterlimit="83231f" joinstyle="miter"/>
                  <v:path arrowok="t" textboxrect="0,0,112756,64909"/>
                </v:shape>
                <v:shape id="Shape 22" o:spid="_x0000_s1043" style="position:absolute;left:11581;top:10594;width:194;height:353;visibility:visible;mso-wrap-style:square;v-text-anchor:top" coordsize="19423,35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" path="m3790,292c7473,,10444,457,12679,1663v2248,1220,3937,2795,5068,4763c18852,8395,19423,10668,19423,13233v,2592,-292,4928,-914,7049c17480,23305,15905,26022,13759,28448v-2146,2413,-4610,4318,-7353,5677l,35269,,25715r729,244c3790,25794,5834,24219,6863,21184v1626,-3328,1727,-6274,292,-8852l,13818,,2954,3790,292xe" fillcolor="#5b5553" stroked="f" strokeweight="0">
                  <v:stroke miterlimit="83231f" joinstyle="miter"/>
                  <v:path arrowok="t" textboxrect="0,0,19423,35269"/>
                </v:shape>
                <v:shape id="Shape 23" o:spid="_x0000_s1044" style="position:absolute;left:12589;top:10577;width:881;height:993;visibility:visible;mso-wrap-style:square;v-text-anchor:top" coordsize="88024,99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" path="m70600,622v3073,597,5219,3620,6451,9068c77864,13944,78511,18466,79045,23304v495,4852,1016,9932,1524,15202c81077,43815,81801,49187,82702,54635v927,5436,2401,10884,4458,16345c87973,73698,88024,75679,87313,76886v-724,1194,-1804,1892,-3226,2032c82652,79083,81229,78778,79794,78016v-1435,-749,-2248,-1892,-2451,-3403c75921,70079,74790,65456,73965,60769,73152,56070,72492,51308,71984,46469v-508,-4838,-978,-9538,-1384,-14072c70193,27851,69685,23761,69075,20142,68047,13170,64986,12268,59868,17399v-3670,3645,-7658,8268,-11938,13856c43624,36855,39192,43142,34595,50102,29985,57061,25349,64554,20638,72568,15939,80594,11456,88671,7163,96850,4902,99289,3124,99123,1791,96406,457,93675,,91110,419,88671,1029,82931,1537,77788,1956,73240v406,-4533,851,-9004,1371,-13398c3835,55473,4356,50774,4864,45771,5372,40780,5931,35116,6541,28766v,-915,355,-1816,1066,-2731c8331,25133,9144,24536,10071,24219v915,-305,1677,-140,2286,445c12979,25273,13284,26644,13284,28766v-406,6057,-762,12636,-1067,19748c11913,55613,11544,64173,11138,74143v2654,-5729,5969,-12167,9970,-19279c25083,47752,29273,40869,33668,34213,38062,27546,42558,21501,47155,16040,51753,10592,56096,6362,60185,3327,64059,914,67539,,70600,622xe" fillcolor="#5b5553" stroked="f" strokeweight="0">
                  <v:stroke miterlimit="83231f" joinstyle="miter"/>
                  <v:path arrowok="t" textboxrect="0,0,88024,99289"/>
                </v:shape>
                <v:shape id="Shape 24" o:spid="_x0000_s1045" style="position:absolute;left:13592;top:9694;width:1314;height:1909;visibility:visible;mso-wrap-style:square;v-text-anchor:top" coordsize="131394,19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" path="m127305,v1219,,2248,533,3060,1600c131178,2667,131394,4242,130988,6350v-1232,7265,-2312,13843,-3226,19748c126848,32004,126073,37909,125463,43802v-609,5906,-1130,11798,-1536,17704c123520,67411,123114,74003,122707,81255v-812,14528,-673,29362,458,44488c124295,140881,126276,157823,129146,176581v191,1524,-63,2807,-774,3873c127660,181521,126784,182346,125768,182944v-1029,609,-2045,762,-3061,444c121679,183096,120866,182042,120256,180225v-1244,-3937,-2362,-9613,-3378,-17030c115850,155791,114986,147854,114274,139370v-723,-8471,-1231,-16955,-1524,-25426c112433,105473,112382,98209,112598,92151v-3899,13615,-8090,25197,-12573,34722c95529,136423,90831,144590,85915,151397v-4902,6807,-9994,12484,-15316,17018c65278,172962,59766,177038,54051,180683v-11646,6960,-21094,10287,-28359,9970c18453,190360,12967,188696,9296,185674,5817,182944,3365,179248,1943,174549,508,169863,,164643,419,158890v407,-6058,2286,-12180,5652,-18390c9436,134303,13741,128625,18948,123482v5208,-5143,11087,-9766,17628,-13843c43104,105537,49606,102438,56045,100330v6426,-2121,12649,-2959,18695,-2502c80759,98272,85915,100330,90221,103949v1625,1524,1727,3265,304,5233c89090,111151,87338,111823,85306,111214v-2451,-902,-5817,-1511,-10109,-1804c70904,109118,66091,109410,60795,110312v-5322,902,-10884,2718,-16713,5448c38265,118478,32588,122580,27063,128016v-6337,6058,-11124,12573,-14401,19520c9398,154495,8585,160858,10211,166598v812,2718,2248,5233,4292,7494c16548,176352,19507,177647,23406,177953v3861,304,8814,-597,14859,-2731c44285,173127,51587,169025,60173,162979v5714,-3937,10731,-8407,15024,-13398c79489,144590,83414,138912,87007,132550v3556,-6350,6783,-13386,9640,-21107c99517,103734,102476,95034,105537,85344v3683,-12700,6693,-25870,9042,-39484c116942,32233,119215,19062,121488,6350v191,-1816,902,-3328,2134,-4521c124854,597,126073,,127305,xe" fillcolor="#5b5553" stroked="f" strokeweight="0">
                  <v:stroke miterlimit="83231f" joinstyle="miter"/>
                  <v:path arrowok="t" textboxrect="0,0,131394,190970"/>
                </v:shape>
                <v:shape id="Shape 25" o:spid="_x0000_s1046" style="position:absolute;left:15114;top:10624;width:237;height:887;visibility:visible;mso-wrap-style:square;v-text-anchor:top" coordsize="23633,8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" path="m23633,r,10859l23139,10961v-3060,2425,-5626,5448,-7671,9068l23633,22758r,9552l21145,32754v-3162,-292,-6185,-1816,-9042,-4547c10465,32754,9398,37453,8890,42292v-521,4839,-51,9373,1371,13614c11697,60745,13792,64606,16561,67476r7072,5077l23633,88765r-3859,-626c14453,86018,9957,81776,6286,75426,2591,69064,610,61659,317,53175,,44718,965,36462,3213,28436,5474,20422,8687,13463,12865,7557l23633,xe" fillcolor="#5b5553" stroked="f" strokeweight="0">
                  <v:stroke miterlimit="83231f" joinstyle="miter"/>
                  <v:path arrowok="t" textboxrect="0,0,23633,88765"/>
                </v:shape>
                <v:shape id="Shape 26" o:spid="_x0000_s1047" style="position:absolute;left:15351;top:10883;width:1127;height:649;visibility:visible;mso-wrap-style:square;v-text-anchor:top" coordsize="112765,64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" path="m110466,1829c111482,,112142,394,112460,2959v305,2578,-368,4623,-1994,6134c98808,20294,87073,29731,75211,37465,63349,45174,53342,51168,45163,55384v-4267,2134,-9297,4166,-15012,6135c24436,63487,18658,64618,12829,64909l,62830,,46618r2110,1515c5475,49644,9006,50482,12689,50622v3670,152,7353,-229,11024,-1130c38419,46165,53202,40030,68010,31102,82818,22174,96979,12433,110466,1829xe" fillcolor="#5b5553" stroked="f" strokeweight="0">
                  <v:stroke miterlimit="83231f" joinstyle="miter"/>
                  <v:path arrowok="t" textboxrect="0,0,112765,64909"/>
                </v:shape>
                <v:shape id="Shape 27" o:spid="_x0000_s1048" style="position:absolute;left:15351;top:10594;width:194;height:353;visibility:visible;mso-wrap-style:square;v-text-anchor:top" coordsize="19433,35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" path="m3799,292c7469,,10441,457,12689,1663v2248,1220,3924,2795,5054,4763c18861,8395,19433,10668,19433,13233v,2592,-305,4928,-915,7049c17489,23305,15915,26022,13756,28448v-2147,2413,-4598,4318,-7354,5677l,35268,,25716r726,243c3799,25794,5843,24219,6860,21184v1625,-3328,1739,-6274,304,-8852l,13817,,2958,3799,292xe" fillcolor="#5b5553" stroked="f" strokeweight="0">
                  <v:stroke miterlimit="83231f" joinstyle="miter"/>
                  <v:path arrowok="t" textboxrect="0,0,19433,35268"/>
                </v:shape>
                <v:shape id="Shape 28" o:spid="_x0000_s1049" style="position:absolute;left:16403;top:10739;width:972;height:892;visibility:visible;mso-wrap-style:square;v-text-anchor:top" coordsize="97168,89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" path="m69888,1054v8370,1054,16853,5219,25438,12484c96546,14439,97168,15507,97168,16713v,1219,-356,2273,-1080,3187c95377,20803,94412,21412,93180,21704v-1219,318,-2464,165,-3683,-457c84595,18542,80404,16484,76937,15125,73457,13767,70295,12941,67437,12636v-2870,-292,-5474,-165,-7823,445c57264,13691,54864,14605,52413,15798,46279,19152,41008,23444,36627,28740,32233,34036,28296,39877,24842,46227v-3493,6350,-6605,13018,-9360,19977c12726,73152,9906,79819,7049,86169,5411,88290,4026,89205,2908,88900,1778,88595,1232,86322,1232,82093r,-21565c1232,54622,1169,49250,1080,44412,965,39573,813,35039,610,30784,394,26543,203,21869,,16713,,15507,394,14439,1232,13538v813,-902,1778,-1422,2908,-1588c5271,11798,6287,12179,7214,13081v901,914,1384,2717,1384,5461l8598,27838v,3785,-76,7874,-165,12268c8318,44488,8268,48946,8268,53492r,12256c12776,51206,18237,38887,24676,28740,31102,18605,38164,11201,45822,6502,53480,1816,61506,,69888,1054xe" fillcolor="#5b5553" stroked="f" strokeweight="0">
                  <v:stroke miterlimit="83231f" joinstyle="miter"/>
                  <v:path arrowok="t" textboxrect="0,0,97168,89205"/>
                </v:shape>
                <v:shape id="Shape 29" o:spid="_x0000_s1050" style="position:absolute;left:17166;top:10593;width:472;height:1166;visibility:visible;mso-wrap-style:square;v-text-anchor:top" coordsize="47206,11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" path="m27902,v1625,,2451,901,2451,2731c30353,4242,29896,5232,28981,5677v-927,457,-1892,1067,-2908,1816c25044,8255,24079,9309,23152,10668v-927,1372,-1384,3568,-1384,6578c21768,21793,22441,26784,23762,32233v1333,5448,3124,11278,5359,17475c31369,55918,33934,62585,36792,69685v2845,7112,5727,14453,8572,22022c46596,95948,47206,99416,47206,102146v,5753,-1727,9601,-5207,11570c38519,115684,35052,116675,31585,116675v-4699,,-9817,-1295,-15342,-3861c10744,110236,5524,106388,622,101232,203,100927,,100317,,99416,,97612,1029,95555,3086,93281,5118,91021,6858,89891,8280,89891v610,,1016,165,1232,457c12586,92761,16040,95415,19939,98285v3861,2871,7239,4306,10109,4306c32093,102591,33122,101689,33122,99873v,-292,-64,-597,-165,-915c32855,98666,32817,98361,32817,98057,30543,89586,28258,82182,25908,75819,23558,69456,21399,63640,19469,58331,17538,53048,15951,47904,14719,42900,13500,37909,12878,32385,12878,26339v,-8775,1435,-15366,4305,-19748c20028,2197,23609,,27902,xe" fillcolor="#5b5553" stroked="f" strokeweight="0">
                  <v:stroke miterlimit="83231f" joinstyle="miter"/>
                  <v:path arrowok="t" textboxrect="0,0,47206,116675"/>
                </v:shape>
                <v:shape id="Shape 30" o:spid="_x0000_s1051" style="position:absolute;left:493;top:12802;width:288;height:754;visibility:visible;mso-wrap-style:square;v-text-anchor:top" coordsize="28829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" path="m13754,v4534,,7861,2108,10516,4763l24270,559r2222,l26492,13640r-2222,l24270,7975c21501,4763,18402,2210,13754,2210,6871,2210,2223,8751,2223,15964v,7544,7429,14618,12306,18834c22060,41225,28829,47879,28829,58738v,8432,-5880,16624,-14643,16624c9195,75362,5321,73254,2223,70714r,3988l,74702,,60058r2223,l2223,67818v3213,2997,6870,5322,11963,5322c21399,73140,26607,66281,26607,58738v,-9754,-5982,-15736,-13526,-22162c8204,32486,,24612,,15964,,7645,5550,,13754,xe" fillcolor="#907051" stroked="f" strokeweight="0">
                  <v:stroke miterlimit="83231f" joinstyle="miter"/>
                  <v:path arrowok="t" textboxrect="0,0,28829,75362"/>
                </v:shape>
                <v:shape id="Shape 31" o:spid="_x0000_s1052" style="position:absolute;left:493;top:12802;width:288;height:754;visibility:visible;mso-wrap-style:square;v-text-anchor:top" coordsize="28829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" path="m26492,559r,13081l24270,13640r,-5664c21501,4763,18402,2210,13754,2210,6871,2210,2223,8750,2223,15964v,7544,7429,14618,12306,18834c22060,41224,28829,47879,28829,58738v,8432,-5880,16624,-14643,16624c9195,75362,5321,73254,2223,70714r,3987l,74701,,60058r2223,l2223,67818v3213,2997,6870,5321,11963,5321c21399,73139,26607,66281,26607,58738v,-9754,-5982,-15736,-13526,-22162c8204,32487,,24613,,15964,,7645,5550,,13754,v4534,,7861,2108,10516,4763l24270,559r2222,xe" filled="f" strokecolor="#907051" strokeweight=".1062mm">
                  <v:stroke miterlimit="83231f" joinstyle="miter"/>
                  <v:path arrowok="t" textboxrect="0,0,28829,75362"/>
                </v:shape>
                <v:shape id="Shape 32" o:spid="_x0000_s1053" style="position:absolute;left:910;top:12805;width:215;height:746;visibility:visible;mso-wrap-style:square;v-text-anchor:top" coordsize="21508,74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" path="m21508,r,2205l13865,5152c6523,11231,2223,24935,2223,37317v,12383,4300,26080,11642,32154l21508,72417r,2217l12489,71257c4179,64430,,49281,,37317,,25344,4179,10199,12489,3375l21508,xe" fillcolor="#907051" stroked="f" strokeweight="0">
                  <v:stroke miterlimit="83231f" joinstyle="miter"/>
                  <v:path arrowok="t" textboxrect="0,0,21508,74634"/>
                </v:shape>
                <v:shape id="Shape 33" o:spid="_x0000_s1054" style="position:absolute;left:1125;top:12802;width:215;height:751;visibility:visible;mso-wrap-style:square;v-text-anchor:top" coordsize="21507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" path="m667,c15513,,21507,21717,21507,37567v,15849,-5994,37566,-20840,37566l,74883,,72666r667,257c12859,72923,19285,54191,19285,37567,19285,20942,12859,2197,667,2197l,2454,,249,667,xe" fillcolor="#907051" stroked="f" strokeweight="0">
                  <v:stroke miterlimit="83231f" joinstyle="miter"/>
                  <v:path arrowok="t" textboxrect="0,0,21507,75133"/>
                </v:shape>
                <v:shape id="Shape 34" o:spid="_x0000_s1055" style="position:absolute;left:932;top:12824;width:386;height:707;visibility:visible;mso-wrap-style:square;v-text-anchor:top" coordsize="38570,70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" path="m,35370c,51880,7645,70726,19952,70726v12192,,18618,-18732,18618,-35356c38570,18745,32144,,19952,,7645,,,18860,,35370xe" filled="f" strokecolor="#907051" strokeweight=".1062mm">
                  <v:stroke miterlimit="83231f" joinstyle="miter"/>
                  <v:path arrowok="t" textboxrect="0,0,38570,70726"/>
                </v:shape>
                <v:shape id="Shape 35" o:spid="_x0000_s1056" style="position:absolute;left:910;top:12802;width:430;height:751;visibility:visible;mso-wrap-style:square;v-text-anchor:top" coordsize="43015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" path="m22174,75133c7430,75133,,53518,,37567,,21603,7430,,22174,,37021,,43015,21717,43015,37567v,15849,-5994,37566,-20841,37566xe" filled="f" strokecolor="#907051" strokeweight=".1062mm">
                  <v:stroke miterlimit="83231f" joinstyle="miter"/>
                  <v:path arrowok="t" textboxrect="0,0,43015,75133"/>
                </v:shape>
                <v:shape id="Shape 36" o:spid="_x0000_s1057" style="position:absolute;left:1478;top:12805;width:389;height:741;visibility:visible;mso-wrap-style:square;v-text-anchor:top" coordsize="38900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" path="m,l8865,r,2210l5537,2210r,69596l36678,71806r,-3315l38900,68491r,5537l,74028,,71806r3327,l3327,2210,,2210,,xe" fillcolor="#907051" stroked="f" strokeweight="0">
                  <v:stroke miterlimit="83231f" joinstyle="miter"/>
                  <v:path arrowok="t" textboxrect="0,0,38900,74028"/>
                </v:shape>
                <v:shape id="Shape 37" o:spid="_x0000_s1058" style="position:absolute;left:1478;top:12805;width:389;height:741;visibility:visible;mso-wrap-style:square;v-text-anchor:top" coordsize="38900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" path="m8865,r,2210l5537,2210r,69596l36678,71806r,-3315l38900,68491r,5537l,74028,,71806r3327,l3327,2210,,2210,,,8865,xe" filled="f" strokecolor="#907051" strokeweight=".1062mm">
                  <v:stroke miterlimit="83231f" joinstyle="miter"/>
                  <v:path arrowok="t" textboxrect="0,0,38900,74028"/>
                </v:shape>
                <v:shape id="Shape 38" o:spid="_x0000_s1059" style="position:absolute;left:1943;top:12805;width:215;height:746;visibility:visible;mso-wrap-style:square;v-text-anchor:top" coordsize="21507,74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" path="m21507,r,2205l13865,5152c6523,11230,2222,24934,2222,37317v,12382,4301,26079,11643,32154l21507,72417r,2217l12489,71257c4179,64430,,49280,,37317,,25344,4179,10199,12489,3375l21507,xe" fillcolor="#907051" stroked="f" strokeweight="0">
                  <v:stroke miterlimit="83231f" joinstyle="miter"/>
                  <v:path arrowok="t" textboxrect="0,0,21507,74634"/>
                </v:shape>
                <v:shape id="Shape 39" o:spid="_x0000_s1060" style="position:absolute;left:2158;top:12802;width:215;height:751;visibility:visible;mso-wrap-style:square;v-text-anchor:top" coordsize="21508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" path="m667,c15513,,21508,21717,21508,37567v,15849,-5995,37566,-20841,37566l,74883,,72666r667,257c12859,72923,19285,54191,19285,37567,19285,20942,12859,2197,667,2197l,2454,,250,667,xe" fillcolor="#907051" stroked="f" strokeweight="0">
                  <v:stroke miterlimit="83231f" joinstyle="miter"/>
                  <v:path arrowok="t" textboxrect="0,0,21508,75133"/>
                </v:shape>
                <v:shape id="Shape 40" o:spid="_x0000_s1061" style="position:absolute;left:1965;top:12824;width:386;height:707;visibility:visible;mso-wrap-style:square;v-text-anchor:top" coordsize="38570,70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" path="m,35370c,51880,7645,70726,19952,70726v12192,,18618,-18732,18618,-35356c38570,18745,32144,,19952,,7645,,,18860,,35370xe" filled="f" strokecolor="#907051" strokeweight=".1062mm">
                  <v:stroke miterlimit="83231f" joinstyle="miter"/>
                  <v:path arrowok="t" textboxrect="0,0,38570,70726"/>
                </v:shape>
                <v:shape id="Shape 41" o:spid="_x0000_s1062" style="position:absolute;left:1943;top:12802;width:430;height:751;visibility:visible;mso-wrap-style:square;v-text-anchor:top" coordsize="43015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" path="m22174,75133c7429,75133,,53518,,37567,,21603,7429,,22174,,37020,,43015,21717,43015,37567v,15849,-5995,37566,-20841,37566xe" filled="f" strokecolor="#907051" strokeweight=".1062mm">
                  <v:stroke miterlimit="83231f" joinstyle="miter"/>
                  <v:path arrowok="t" textboxrect="0,0,43015,75133"/>
                </v:shape>
                <v:shape id="Shape 1355" o:spid="_x0000_s1063" style="position:absolute;left:2937;top:12614;width:91;height:1108;visibility:visible;mso-wrap-style:square;v-text-anchor:top" coordsize="9144,1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" path="m,l9144,r,110820l,110820,,e" fillcolor="#907051" stroked="f" strokeweight="0">
                  <v:stroke miterlimit="83231f" joinstyle="miter"/>
                  <v:path arrowok="t" textboxrect="0,0,9144,110820"/>
                </v:shape>
                <v:shape id="Shape 43" o:spid="_x0000_s1064" style="position:absolute;left:3570;top:13047;width:180;height:310;visibility:visible;mso-wrap-style:square;v-text-anchor:top" coordsize="18066,3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" path="m18066,r,4270l2997,28819r15069,l18066,31029,,31029,,29378,18066,xe" fillcolor="#907051" stroked="f" strokeweight="0">
                  <v:stroke miterlimit="83231f" joinstyle="miter"/>
                  <v:path arrowok="t" textboxrect="0,0,18066,31029"/>
                </v:shape>
                <v:shape id="Shape 44" o:spid="_x0000_s1065" style="position:absolute;left:3750;top:12805;width:237;height:741;visibility:visible;mso-wrap-style:square;v-text-anchor:top" coordsize="23717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" path="m14853,r2438,l17291,52972r6426,l23717,55182r-6426,l17291,71806r3328,l20619,74028r-8865,l11754,71806r3314,l15068,55182,,55182,,52972r15068,l15068,3874,,28423,,24153,14853,xe" fillcolor="#907051" stroked="f" strokeweight="0">
                  <v:stroke miterlimit="83231f" joinstyle="miter"/>
                  <v:path arrowok="t" textboxrect="0,0,23717,74028"/>
                </v:shape>
                <v:shape id="Shape 45" o:spid="_x0000_s1066" style="position:absolute;left:3600;top:12844;width:301;height:491;visibility:visible;mso-wrap-style:square;v-text-anchor:top" coordsize="30137,49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" path="m,49098r30137,l30137,,,49098xe" filled="f" strokecolor="#907051" strokeweight=".1062mm">
                  <v:stroke miterlimit="83231f" joinstyle="miter"/>
                  <v:path arrowok="t" textboxrect="0,0,30137,49098"/>
                </v:shape>
                <v:shape id="Shape 46" o:spid="_x0000_s1067" style="position:absolute;left:3570;top:12805;width:417;height:741;visibility:visible;mso-wrap-style:square;v-text-anchor:top" coordsize="41783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" path="m,55182l,53531,32918,r2439,l35357,52972r6426,l41783,55182r-6426,l35357,71806r3327,l38684,74028r-8865,l29819,71806r3315,l33134,55182,,55182xe" filled="f" strokecolor="#907051" strokeweight=".1062mm">
                  <v:stroke miterlimit="83231f" joinstyle="miter"/>
                  <v:path arrowok="t" textboxrect="0,0,41783,74028"/>
                </v:shape>
                <v:shape id="Shape 47" o:spid="_x0000_s1068" style="position:absolute;left:4093;top:12803;width:412;height:743;visibility:visible;mso-wrap-style:square;v-text-anchor:top" coordsize="41224,74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" path="m21933,c33363,,41224,10312,41224,21399v,11189,-11303,20270,-15075,23254c13843,54305,3429,64503,2324,72034r36246,l38570,68707r2210,l40780,74257,,74257,,73139c102,63500,14300,51194,24816,42888,29477,39230,39002,31039,39002,21399,39002,11189,31801,2210,21933,2210,12852,2210,6312,9525,2096,15519l330,14186c6198,5766,13297,,21933,xe" fillcolor="#907051" stroked="f" strokeweight="0">
                  <v:stroke miterlimit="83231f" joinstyle="miter"/>
                  <v:path arrowok="t" textboxrect="0,0,41224,74257"/>
                </v:shape>
                <v:shape id="Shape 48" o:spid="_x0000_s1069" style="position:absolute;left:4093;top:12803;width:412;height:743;visibility:visible;mso-wrap-style:square;v-text-anchor:top" coordsize="41224,74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" path="m41224,21399v,11189,-11303,20270,-15075,23254c13843,54305,3429,64503,2324,72034r36246,l38570,68707r2210,l40780,74257,,74257,,73139c102,63500,14300,51194,24816,42888,29477,39230,39002,31039,39002,21399,39002,11189,31801,2210,21933,2210,12852,2210,6312,9525,2096,15519l330,14186c6198,5766,13297,,21933,,33363,,41224,10312,41224,21399xe" filled="f" strokecolor="#907051" strokeweight=".1062mm">
                  <v:stroke miterlimit="83231f" joinstyle="miter"/>
                  <v:path arrowok="t" textboxrect="0,0,41224,74257"/>
                </v:shape>
                <v:shape id="Shape 49" o:spid="_x0000_s1070" style="position:absolute;left:4652;top:12805;width:420;height:741;visibility:visible;mso-wrap-style:square;v-text-anchor:top" coordsize="41999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" path="m,l6642,,36462,67602r,-65392l33134,2210,33134,r8865,l41999,2210r-3327,l38672,74028r-2096,l5537,2883r,68923l8865,71806r,2222l,74028,,71806r3315,l3315,2210,,2210,,xe" fillcolor="#907051" stroked="f" strokeweight="0">
                  <v:stroke miterlimit="83231f" joinstyle="miter"/>
                  <v:path arrowok="t" textboxrect="0,0,41999,74028"/>
                </v:shape>
                <v:shape id="Shape 50" o:spid="_x0000_s1071" style="position:absolute;left:4652;top:12805;width:420;height:741;visibility:visible;mso-wrap-style:square;v-text-anchor:top" coordsize="41999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" path="m41999,r,2210l38672,2210r,71818l36576,74028,5537,2883r,68923l8865,71806r,2222l,74028,,71806r3315,l3315,2210,,2210,,,6642,,36462,67602r,-65392l33134,2210,33134,r8865,xe" filled="f" strokecolor="#907051" strokeweight=".1062mm">
                  <v:stroke miterlimit="83231f" joinstyle="miter"/>
                  <v:path arrowok="t" textboxrect="0,0,41999,74028"/>
                </v:shape>
                <v:shape id="Shape 51" o:spid="_x0000_s1072" style="position:absolute;left:5254;top:12805;width:262;height:741;visibility:visible;mso-wrap-style:square;v-text-anchor:top" coordsize="26200,74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" path="m,l12179,,26200,2276r,2213l12179,2223r-6540,l5639,71818r6540,l26200,69235r,2214l12179,74041,,74041,,71818r3429,l3429,2223,,2223,,xe" fillcolor="#907051" stroked="f" strokeweight="0">
                  <v:stroke miterlimit="83231f" joinstyle="miter"/>
                  <v:path arrowok="t" textboxrect="0,0,26200,74041"/>
                </v:shape>
                <v:shape id="Shape 52" o:spid="_x0000_s1073" style="position:absolute;left:5516;top:12828;width:228;height:692;visibility:visible;mso-wrap-style:square;v-text-anchor:top" coordsize="22784,69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" path="m,l2532,411c16483,5623,22784,17930,22784,32979v,15955,-6237,29795,-20204,35717l,69173,,66959r1766,-325c14954,61023,20562,47934,20562,32979,20562,19102,15011,7460,1809,2506l,2213,,xe" fillcolor="#907051" stroked="f" strokeweight="0">
                  <v:stroke miterlimit="83231f" joinstyle="miter"/>
                  <v:path arrowok="t" textboxrect="0,0,22784,69173"/>
                </v:shape>
                <v:shape id="Shape 53" o:spid="_x0000_s1074" style="position:absolute;left:5310;top:12828;width:411;height:695;visibility:visible;mso-wrap-style:square;v-text-anchor:top" coordsize="41123,69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" path="m41123,33033c41123,14529,31255,,6541,l,,,69596r6541,c31153,69596,41123,52972,41123,33033xe" filled="f" strokecolor="#907051" strokeweight=".1062mm">
                  <v:stroke miterlimit="83231f" joinstyle="miter"/>
                  <v:path arrowok="t" textboxrect="0,0,41123,69596"/>
                </v:shape>
                <v:shape id="Shape 54" o:spid="_x0000_s1075" style="position:absolute;left:5254;top:12805;width:490;height:741;visibility:visible;mso-wrap-style:square;v-text-anchor:top" coordsize="48984,74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" path="m3429,2223l,2223,,,12179,c37783,,48984,15189,48984,35255v,21273,-11087,38786,-36805,38786l,74041,,71818r3429,l3429,2223xe" filled="f" strokecolor="#907051" strokeweight=".1062mm">
                  <v:stroke miterlimit="83231f" joinstyle="miter"/>
                  <v:path arrowok="t" textboxrect="0,0,48984,74041"/>
                </v:shape>
                <v:shape id="Shape 55" o:spid="_x0000_s1076" style="position:absolute;left:6178;top:12805;width:222;height:741;visibility:visible;mso-wrap-style:square;v-text-anchor:top" coordsize="22161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" path="m17069,r5092,l22161,3772,14516,35789r7645,l22161,37998r-8204,l5982,71806r3213,l9195,74028,,74028,,71806r3543,l20282,2210r-3213,l17069,xe" fillcolor="#907051" stroked="f" strokeweight="0">
                  <v:stroke miterlimit="83231f" joinstyle="miter"/>
                  <v:path arrowok="t" textboxrect="0,0,22161,74028"/>
                </v:shape>
                <v:shape id="Shape 56" o:spid="_x0000_s1077" style="position:absolute;left:6400;top:12805;width:223;height:741;visibility:visible;mso-wrap-style:square;v-text-anchor:top" coordsize="22276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" path="m,l5093,r,2210l1880,2210,18618,71806r3658,l22276,74028r-9195,l13081,71806r3213,l8204,37998,,37998,,35789r7645,l,3772,,xe" fillcolor="#907051" stroked="f" strokeweight="0">
                  <v:stroke miterlimit="83231f" joinstyle="miter"/>
                  <v:path arrowok="t" textboxrect="0,0,22276,74028"/>
                </v:shape>
                <v:shape id="Shape 57" o:spid="_x0000_s1078" style="position:absolute;left:6323;top:12843;width:153;height:320;visibility:visible;mso-wrap-style:square;v-text-anchor:top" coordsize="15291,3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" path="m7645,l,32017r15291,l7645,xe" filled="f" strokecolor="#907051" strokeweight=".1062mm">
                  <v:stroke miterlimit="83231f" joinstyle="miter"/>
                  <v:path arrowok="t" textboxrect="0,0,15291,32017"/>
                </v:shape>
                <v:shape id="Shape 58" o:spid="_x0000_s1079" style="position:absolute;left:6178;top:12805;width:445;height:741;visibility:visible;mso-wrap-style:square;v-text-anchor:top" coordsize="44437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" path="m27254,r,2210l24041,2210,40780,71806r3657,l44437,74028r-9195,l35242,71806r3213,l30366,37998r-16409,l5982,71806r3213,l9195,74028,,74028,,71806r3543,l20282,2210r-3213,l17069,,27254,xe" filled="f" strokecolor="#907051" strokeweight=".1062mm">
                  <v:stroke miterlimit="83231f" joinstyle="miter"/>
                  <v:path arrowok="t" textboxrect="0,0,44437,74028"/>
                </v:shape>
                <v:shape id="Shape 59" o:spid="_x0000_s1080" style="position:absolute;left:6684;top:12805;width:492;height:741;visibility:visible;mso-wrap-style:square;v-text-anchor:top" coordsize="49213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" path="m,l9208,r,2210l6210,2210,24612,69825,43002,2210r-2984,l40018,r9195,l49213,2210r-3874,l25717,74028r-2222,l3886,2210,,2210,,xe" fillcolor="#907051" stroked="f" strokeweight="0">
                  <v:stroke miterlimit="83231f" joinstyle="miter"/>
                  <v:path arrowok="t" textboxrect="0,0,49213,74028"/>
                </v:shape>
                <v:shape id="Shape 60" o:spid="_x0000_s1081" style="position:absolute;left:6684;top:12805;width:492;height:741;visibility:visible;mso-wrap-style:square;v-text-anchor:top" coordsize="49213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" path="m49213,r,2210l45339,2210,25717,74028r-2222,l3886,2210,,2210,,,9208,r,2210l6210,2210,24612,69825,43002,2210r-2984,l40018,r9195,xe" filled="f" strokecolor="#907051" strokeweight=".1062mm">
                  <v:stroke miterlimit="83231f" joinstyle="miter"/>
                  <v:path arrowok="t" textboxrect="0,0,49213,74028"/>
                </v:shape>
                <v:shape id="Shape 61" o:spid="_x0000_s1082" style="position:absolute;left:7303;top:12805;width:287;height:741;visibility:visible;mso-wrap-style:square;v-text-anchor:top" coordsize="28702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" path="m,l28702,r,5537l26492,5537r,-3327l5537,2210r,33033l15405,35243r,-3328l17615,31915r,8877l15405,40792r,-3327l5537,37465r,34341l26492,71806r,-3327l28702,68479r,5549l,74028,,71806r3315,l3315,2210,,2210,,xe" fillcolor="#907051" stroked="f" strokeweight="0">
                  <v:stroke miterlimit="83231f" joinstyle="miter"/>
                  <v:path arrowok="t" textboxrect="0,0,28702,74028"/>
                </v:shape>
                <v:shape id="Shape 62" o:spid="_x0000_s1083" style="position:absolute;left:7303;top:12805;width:287;height:741;visibility:visible;mso-wrap-style:square;v-text-anchor:top" coordsize="28702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" path="m5537,71806r20955,l26492,68479r2210,l28702,74028,,74028,,71806r3315,l3315,2210,,2210,,,28702,r,5537l26492,5537r,-3327l5537,2210r,33033l15405,35243r,-3328l17615,31915r,8877l15405,40792r,-3327l5537,37465r,34341xe" filled="f" strokecolor="#907051" strokeweight=".1062mm">
                  <v:stroke miterlimit="83231f" joinstyle="miter"/>
                  <v:path arrowok="t" textboxrect="0,0,28702,74028"/>
                </v:shape>
                <v:shape id="Shape 63" o:spid="_x0000_s1084" style="position:absolute;left:7805;top:12805;width:420;height:741;visibility:visible;mso-wrap-style:square;v-text-anchor:top" coordsize="41999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" path="m,l6642,,36462,67602r,-65392l33134,2210,33134,r8865,l41999,2210r-3327,l38672,74028r-2096,l5537,2883r,68923l8865,71806r,2222l,74028,,71806r3315,l3315,2210,,2210,,xe" fillcolor="#907051" stroked="f" strokeweight="0">
                  <v:stroke miterlimit="83231f" joinstyle="miter"/>
                  <v:path arrowok="t" textboxrect="0,0,41999,74028"/>
                </v:shape>
                <v:shape id="Shape 64" o:spid="_x0000_s1085" style="position:absolute;left:7805;top:12805;width:420;height:741;visibility:visible;mso-wrap-style:square;v-text-anchor:top" coordsize="41999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" path="m41999,r,2210l38672,2210r,71818l36576,74028,5537,2883r,68923l8865,71806r,2222l,74028,,71806r3315,l3315,2210,,2210,,,6642,,36462,67602r,-65392l33134,2210,33134,r8865,xe" filled="f" strokecolor="#907051" strokeweight=".1062mm">
                  <v:stroke miterlimit="83231f" joinstyle="miter"/>
                  <v:path arrowok="t" textboxrect="0,0,41999,74028"/>
                </v:shape>
                <v:shape id="Shape 65" o:spid="_x0000_s1086" style="position:absolute;left:8399;top:12805;width:428;height:752;visibility:visible;mso-wrap-style:square;v-text-anchor:top" coordsize="42774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" path="m,l5639,r,58306c5639,67831,12078,72923,19939,72923v7201,,11303,-3543,17183,-8191l37122,2223r-3441,l33681,r9093,l42774,2223r-3442,l39332,71818r3442,l42774,74028r-5652,l37122,67374v-5550,4330,-9868,7759,-17183,7759c10744,75133,3429,68936,3429,58306r,-56083l,2223,,xe" fillcolor="#907051" stroked="f" strokeweight="0">
                  <v:stroke miterlimit="83231f" joinstyle="miter"/>
                  <v:path arrowok="t" textboxrect="0,0,42774,75133"/>
                </v:shape>
                <v:shape id="Shape 66" o:spid="_x0000_s1087" style="position:absolute;left:8399;top:12805;width:428;height:752;visibility:visible;mso-wrap-style:square;v-text-anchor:top" coordsize="42774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" path="m19939,72923v7201,,11303,-3543,17183,-8191l37122,2223r-3441,l33681,r9093,l42774,2223r-3442,l39332,71818r3442,l42774,74028r-5652,l37122,67374v-5550,4330,-9868,7759,-17183,7759c10744,75133,3429,68936,3429,58306r,-56083l,2223,,,5639,r,58306c5639,67831,12078,72923,19939,72923xe" filled="f" strokecolor="#907051" strokeweight=".1062mm">
                  <v:stroke miterlimit="83231f" joinstyle="miter"/>
                  <v:path arrowok="t" textboxrect="0,0,42774,75133"/>
                </v:shape>
                <v:shape id="Shape 67" o:spid="_x0000_s1088" style="position:absolute;left:8982;top:12805;width:287;height:741;visibility:visible;mso-wrap-style:square;v-text-anchor:top" coordsize="28715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" path="m,l28715,r,5537l26505,5537r,-3327l5550,2210r,33033l15418,35243r,-3328l17628,31915r,8877l15418,40792r,-3327l5550,37465r,34341l26505,71806r,-3327l28715,68479r,5549l,74028,,71806r3328,l3328,2210,,2210,,xe" fillcolor="#907051" stroked="f" strokeweight="0">
                  <v:stroke miterlimit="83231f" joinstyle="miter"/>
                  <v:path arrowok="t" textboxrect="0,0,28715,74028"/>
                </v:shape>
                <v:shape id="Shape 68" o:spid="_x0000_s1089" style="position:absolute;left:8982;top:12805;width:287;height:741;visibility:visible;mso-wrap-style:square;v-text-anchor:top" coordsize="28715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" path="m5550,71806r20955,l26505,68479r2210,l28715,74028,,74028,,71806r3328,l3328,2210,,2210,,,28715,r,5537l26505,5537r,-3327l5550,2210r,33033l15418,35243r,-3328l17628,31915r,8877l15418,40792r,-3327l5550,37465r,34341xe" filled="f" strokecolor="#907051" strokeweight=".1062mm">
                  <v:stroke miterlimit="83231f" joinstyle="miter"/>
                  <v:path arrowok="t" textboxrect="0,0,28715,74028"/>
                </v:shape>
                <v:shape id="Shape 1356" o:spid="_x0000_s1090" style="position:absolute;left:9977;top:12614;width:92;height:1108;visibility:visible;mso-wrap-style:square;v-text-anchor:top" coordsize="9144,1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" path="m,l9144,r,110820l,110820,,e" fillcolor="#907051" stroked="f" strokeweight="0">
                  <v:stroke miterlimit="83231f" joinstyle="miter"/>
                  <v:path arrowok="t" textboxrect="0,0,9144,110820"/>
                </v:shape>
                <v:shape id="Shape 70" o:spid="_x0000_s1091" style="position:absolute;left:10639;top:12805;width:492;height:741;visibility:visible;mso-wrap-style:square;v-text-anchor:top" coordsize="49213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" path="m,l9195,r,2210l6210,2210,24612,69825,43002,2210r-2984,l40018,r9195,l49213,2210r-3887,l25717,74028r-2222,l3886,2210,,2210,,xe" fillcolor="#907051" stroked="f" strokeweight="0">
                  <v:stroke miterlimit="83231f" joinstyle="miter"/>
                  <v:path arrowok="t" textboxrect="0,0,49213,74028"/>
                </v:shape>
                <v:shape id="Shape 71" o:spid="_x0000_s1092" style="position:absolute;left:10639;top:12805;width:492;height:741;visibility:visible;mso-wrap-style:square;v-text-anchor:top" coordsize="49213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" path="m49213,r,2210l45326,2210,25717,74028r-2222,l3886,2210,,2210,,,9195,r,2210l6210,2210,24612,69825,43002,2210r-2984,l40018,r9195,xe" filled="f" strokecolor="#907051" strokeweight=".1062mm">
                  <v:stroke miterlimit="83231f" joinstyle="miter"/>
                  <v:path arrowok="t" textboxrect="0,0,49213,74028"/>
                </v:shape>
                <v:shape id="Shape 72" o:spid="_x0000_s1093" style="position:absolute;left:11248;top:12805;width:215;height:746;visibility:visible;mso-wrap-style:square;v-text-anchor:top" coordsize="21501,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" path="m21501,r,2205l13860,5155c6523,11233,2222,24937,2222,37319v,12383,4301,26080,11638,32154l21501,72421r,2217l12484,71259c4179,64432,,49283,,37319,,25346,4179,10202,12484,3378l21501,xe" fillcolor="#907051" stroked="f" strokeweight="0">
                  <v:stroke miterlimit="83231f" joinstyle="miter"/>
                  <v:path arrowok="t" textboxrect="0,0,21501,74638"/>
                </v:shape>
                <v:shape id="Shape 73" o:spid="_x0000_s1094" style="position:absolute;left:11463;top:12802;width:215;height:751;visibility:visible;mso-wrap-style:square;v-text-anchor:top" coordsize="21501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" path="m660,c15519,,21501,21717,21501,37567v,15849,-5982,37566,-20841,37566l,74886,,72668r660,255c12852,72923,19279,54191,19279,37567,19279,20942,12852,2197,660,2197l,2452,,247,660,xe" fillcolor="#907051" stroked="f" strokeweight="0">
                  <v:stroke miterlimit="83231f" joinstyle="miter"/>
                  <v:path arrowok="t" textboxrect="0,0,21501,75133"/>
                </v:shape>
                <v:shape id="Shape 74" o:spid="_x0000_s1095" style="position:absolute;left:11270;top:12824;width:386;height:707;visibility:visible;mso-wrap-style:square;v-text-anchor:top" coordsize="38557,70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" path="m,35370c,51880,7645,70726,19939,70726v12192,,18618,-18732,18618,-35356c38557,18745,32131,,19939,,7645,,,18860,,35370xe" filled="f" strokecolor="#907051" strokeweight=".1062mm">
                  <v:stroke miterlimit="83231f" joinstyle="miter"/>
                  <v:path arrowok="t" textboxrect="0,0,38557,70726"/>
                </v:shape>
                <v:shape id="Shape 75" o:spid="_x0000_s1096" style="position:absolute;left:11248;top:12802;width:430;height:751;visibility:visible;mso-wrap-style:square;v-text-anchor:top" coordsize="43002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" path="m22161,75133c7429,75133,,53518,,37567,,21603,7429,,22161,,37020,,43002,21717,43002,37567v,15849,-5982,37566,-20841,37566xe" filled="f" strokecolor="#907051" strokeweight=".1062mm">
                  <v:stroke miterlimit="83231f" joinstyle="miter"/>
                  <v:path arrowok="t" textboxrect="0,0,43002,75133"/>
                </v:shape>
                <v:shape id="Shape 76" o:spid="_x0000_s1097" style="position:absolute;left:11810;top:12802;width:381;height:749;visibility:visible;mso-wrap-style:square;v-text-anchor:top" coordsize="38125,74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" path="m22618,v5652,,9754,3099,12967,6210l35585,673r2426,l38011,13297r-2426,l35585,9322c32042,5880,28168,2210,22618,2210,7544,2210,2222,20396,2222,36576v,16726,6655,36132,19076,36132c30150,72708,34366,61735,35915,52527r2210,458c36245,63500,31369,74930,21298,74930,6210,74930,,52642,,36576,,20396,5321,,22618,xe" fillcolor="#907051" stroked="f" strokeweight="0">
                  <v:stroke miterlimit="83231f" joinstyle="miter"/>
                  <v:path arrowok="t" textboxrect="0,0,38125,74930"/>
                </v:shape>
                <v:shape id="Shape 77" o:spid="_x0000_s1098" style="position:absolute;left:11810;top:12802;width:381;height:749;visibility:visible;mso-wrap-style:square;v-text-anchor:top" coordsize="38125,74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" path="m2222,36576v,16726,6655,36132,19076,36132c30150,72708,34366,61735,35915,52527r2210,458c36245,63500,31369,74930,21298,74930,6210,74930,,52642,,36576,,20396,5321,,22618,v5652,,9754,3099,12967,6210l35585,673r2426,l38011,13297r-2426,l35585,9322c32042,5880,28168,2210,22618,2210,7544,2210,2222,20396,2222,36576xe" filled="f" strokecolor="#907051" strokeweight=".1062mm">
                  <v:stroke miterlimit="83231f" joinstyle="miter"/>
                  <v:path arrowok="t" textboxrect="0,0,38125,74930"/>
                </v:shape>
                <v:shape id="Shape 78" o:spid="_x0000_s1099" style="position:absolute;left:12310;top:12805;width:222;height:741;visibility:visible;mso-wrap-style:square;v-text-anchor:top" coordsize="22174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" path="m17069,r5105,l22174,3772,14529,35789r7645,l22174,37998r-8217,l5982,71806r3226,l9208,74028,,74028,,71806r3556,l20282,2210r-3213,l17069,xe" fillcolor="#907051" stroked="f" strokeweight="0">
                  <v:stroke miterlimit="83231f" joinstyle="miter"/>
                  <v:path arrowok="t" textboxrect="0,0,22174,74028"/>
                </v:shape>
                <v:shape id="Shape 79" o:spid="_x0000_s1100" style="position:absolute;left:12532;top:12805;width:222;height:741;visibility:visible;mso-wrap-style:square;v-text-anchor:top" coordsize="22263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" path="m,l5093,r,2210l1880,2210,18618,71806r3645,l22263,74028r-9182,l13081,71806r3213,l8191,37998,,37998,,35789r7645,l,3772,,xe" fillcolor="#907051" stroked="f" strokeweight="0">
                  <v:stroke miterlimit="83231f" joinstyle="miter"/>
                  <v:path arrowok="t" textboxrect="0,0,22263,74028"/>
                </v:shape>
                <v:shape id="Shape 80" o:spid="_x0000_s1101" style="position:absolute;left:12455;top:12843;width:153;height:320;visibility:visible;mso-wrap-style:square;v-text-anchor:top" coordsize="15291,3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" path="m7645,l,32017r15291,l7645,xe" filled="f" strokecolor="#907051" strokeweight=".1062mm">
                  <v:stroke miterlimit="83231f" joinstyle="miter"/>
                  <v:path arrowok="t" textboxrect="0,0,15291,32017"/>
                </v:shape>
                <v:shape id="Shape 81" o:spid="_x0000_s1102" style="position:absolute;left:12310;top:12805;width:444;height:741;visibility:visible;mso-wrap-style:square;v-text-anchor:top" coordsize="44437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" path="m27267,r,2210l24054,2210,40792,71806r3645,l44437,74028r-9182,l35255,71806r3213,l30366,37998r-16409,l5982,71806r3226,l9208,74028,,74028,,71806r3556,l20282,2210r-3213,l17069,,27267,xe" filled="f" strokecolor="#907051" strokeweight=".1062mm">
                  <v:stroke miterlimit="83231f" joinstyle="miter"/>
                  <v:path arrowok="t" textboxrect="0,0,44437,74028"/>
                </v:shape>
                <v:shape id="Shape 82" o:spid="_x0000_s1103" style="position:absolute;left:12878;top:12805;width:388;height:741;visibility:visible;mso-wrap-style:square;v-text-anchor:top" coordsize="38888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" path="m,l8865,r,2210l5537,2210r,69596l36665,71806r,-3315l38888,68491r,5537l,74028,,71806r3327,l3327,2210,,2210,,xe" fillcolor="#907051" stroked="f" strokeweight="0">
                  <v:stroke miterlimit="83231f" joinstyle="miter"/>
                  <v:path arrowok="t" textboxrect="0,0,38888,74028"/>
                </v:shape>
                <v:shape id="Shape 83" o:spid="_x0000_s1104" style="position:absolute;left:12878;top:12805;width:388;height:741;visibility:visible;mso-wrap-style:square;v-text-anchor:top" coordsize="38888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" path="m8865,r,2210l5537,2210r,69596l36665,71806r,-3315l38888,68491r,5537l,74028,,71806r3327,l3327,2210,,2210,,,8865,xe" filled="f" strokecolor="#907051" strokeweight=".1062mm">
                  <v:stroke miterlimit="83231f" joinstyle="miter"/>
                  <v:path arrowok="t" textboxrect="0,0,38888,74028"/>
                </v:shape>
                <v:shape id="Shape 84" o:spid="_x0000_s1105" style="position:absolute;left:13703;top:12802;width:382;height:749;visibility:visible;mso-wrap-style:square;v-text-anchor:top" coordsize="38125,74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" path="m22618,v5652,,9754,3099,12967,6210l35585,673r2426,l38011,13297r-2426,l35585,9322c32029,5880,28156,2210,22618,2210,7544,2210,2222,20396,2222,36576v,16726,6643,36132,19063,36132c30150,72708,34366,61735,35915,52527r2210,458c36245,63500,31381,74930,21285,74930,6210,74930,,52642,,36576,,20396,5321,,22618,xe" fillcolor="#907051" stroked="f" strokeweight="0">
                  <v:stroke miterlimit="83231f" joinstyle="miter"/>
                  <v:path arrowok="t" textboxrect="0,0,38125,74930"/>
                </v:shape>
                <v:shape id="Shape 85" o:spid="_x0000_s1106" style="position:absolute;left:13703;top:12802;width:382;height:749;visibility:visible;mso-wrap-style:square;v-text-anchor:top" coordsize="38125,74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" path="m2222,36576v,16726,6643,36132,19063,36132c30150,72708,34366,61735,35915,52527r2210,458c36245,63500,31381,74930,21285,74930,6210,74930,,52642,,36576,,20396,5321,,22618,v5652,,9754,3099,12967,6210l35585,673r2426,l38011,13297r-2426,l35585,9322c32029,5880,28156,2210,22618,2210,7544,2210,2222,20396,2222,36576xe" filled="f" strokecolor="#907051" strokeweight=".1062mm">
                  <v:stroke miterlimit="83231f" joinstyle="miter"/>
                  <v:path arrowok="t" textboxrect="0,0,38125,74930"/>
                </v:shape>
                <v:shape id="Shape 86" o:spid="_x0000_s1107" style="position:absolute;left:14203;top:12805;width:215;height:746;visibility:visible;mso-wrap-style:square;v-text-anchor:top" coordsize="21513,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" path="m21513,r,2204l13865,5154c6523,11232,2222,24936,2222,37319v,12383,4301,26079,11643,32154l21513,72421r,2217l12495,71259c4186,64432,,49282,,37319,,25346,4186,10201,12495,3377l21513,xe" fillcolor="#907051" stroked="f" strokeweight="0">
                  <v:stroke miterlimit="83231f" joinstyle="miter"/>
                  <v:path arrowok="t" textboxrect="0,0,21513,74638"/>
                </v:shape>
                <v:shape id="Shape 87" o:spid="_x0000_s1108" style="position:absolute;left:14418;top:12802;width:215;height:751;visibility:visible;mso-wrap-style:square;v-text-anchor:top" coordsize="21501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" path="m661,c15520,,21501,21717,21501,37567v,15849,-5981,37566,-20840,37566l,74885,,72669r661,254c12853,72923,19291,54191,19291,37567,19291,20942,12853,2197,661,2197l,2452,,247,661,xe" fillcolor="#907051" stroked="f" strokeweight="0">
                  <v:stroke miterlimit="83231f" joinstyle="miter"/>
                  <v:path arrowok="t" textboxrect="0,0,21501,75133"/>
                </v:shape>
                <v:shape id="Shape 88" o:spid="_x0000_s1109" style="position:absolute;left:14226;top:12824;width:385;height:707;visibility:visible;mso-wrap-style:square;v-text-anchor:top" coordsize="38583,70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" path="m,35370c,51880,7645,70726,19952,70726v12192,,18631,-18732,18631,-35356c38583,18745,32144,,19952,,7645,,,18860,,35370xe" filled="f" strokecolor="#907051" strokeweight=".1062mm">
                  <v:stroke miterlimit="83231f" joinstyle="miter"/>
                  <v:path arrowok="t" textboxrect="0,0,38583,70726"/>
                </v:shape>
                <v:shape id="Shape 89" o:spid="_x0000_s1110" style="position:absolute;left:14203;top:12802;width:430;height:751;visibility:visible;mso-wrap-style:square;v-text-anchor:top" coordsize="43015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" path="m22174,75133c7442,75133,,53518,,37567,,21603,7442,,22174,,37033,,43015,21717,43015,37567v,15849,-5982,37566,-20841,37566xe" filled="f" strokecolor="#907051" strokeweight=".1062mm">
                  <v:stroke miterlimit="83231f" joinstyle="miter"/>
                  <v:path arrowok="t" textboxrect="0,0,43015,75133"/>
                </v:shape>
                <v:shape id="Shape 90" o:spid="_x0000_s1111" style="position:absolute;left:14736;top:12805;width:221;height:741;visibility:visible;mso-wrap-style:square;v-text-anchor:top" coordsize="22174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" path="m17069,r5105,l22174,3772,14529,35789r7645,l22174,37998r-8217,l5982,71806r3226,l9208,74028,,74028,,71806r3556,l20282,2210r-3213,l17069,xe" fillcolor="#907051" stroked="f" strokeweight="0">
                  <v:stroke miterlimit="83231f" joinstyle="miter"/>
                  <v:path arrowok="t" textboxrect="0,0,22174,74028"/>
                </v:shape>
                <v:shape id="Shape 91" o:spid="_x0000_s1112" style="position:absolute;left:14957;top:12805;width:223;height:741;visibility:visible;mso-wrap-style:square;v-text-anchor:top" coordsize="22263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" path="m,l5093,r,2210l1880,2210,18618,71806r3645,l22263,74028r-9182,l13081,71806r3213,l8191,37998,,37998,,35789r7645,l,3772,,xe" fillcolor="#907051" stroked="f" strokeweight="0">
                  <v:stroke miterlimit="83231f" joinstyle="miter"/>
                  <v:path arrowok="t" textboxrect="0,0,22263,74028"/>
                </v:shape>
                <v:shape id="Shape 92" o:spid="_x0000_s1113" style="position:absolute;left:14881;top:12843;width:153;height:320;visibility:visible;mso-wrap-style:square;v-text-anchor:top" coordsize="15291,3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" path="m7645,l,32017r15291,l7645,xe" filled="f" strokecolor="#907051" strokeweight=".1062mm">
                  <v:stroke miterlimit="83231f" joinstyle="miter"/>
                  <v:path arrowok="t" textboxrect="0,0,15291,32017"/>
                </v:shape>
                <v:shape id="Shape 93" o:spid="_x0000_s1114" style="position:absolute;left:14736;top:12805;width:444;height:741;visibility:visible;mso-wrap-style:square;v-text-anchor:top" coordsize="44437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" path="m27267,r,2210l24054,2210,40792,71806r3645,l44437,74028r-9182,l35255,71806r3213,l30366,37998r-16409,l5982,71806r3226,l9208,74028,,74028,,71806r3556,l20282,2210r-3213,l17069,,27267,xe" filled="f" strokecolor="#907051" strokeweight=".1062mm">
                  <v:stroke miterlimit="83231f" joinstyle="miter"/>
                  <v:path arrowok="t" textboxrect="0,0,44437,74028"/>
                </v:shape>
                <v:shape id="Shape 94" o:spid="_x0000_s1115" style="position:absolute;left:15298;top:12802;width:381;height:749;visibility:visible;mso-wrap-style:square;v-text-anchor:top" coordsize="38125,74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" path="m22618,v5652,,9754,3099,12967,6210l35585,673r2426,l38011,13297r-2426,l35585,9322c32029,5880,28156,2210,22618,2210,7544,2210,2222,20396,2222,36576v,16726,6643,36132,19063,36132c30150,72708,34366,61735,35915,52527r2210,458c36245,63500,31369,74930,21285,74930,6210,74930,,52642,,36576,,20396,5321,,22618,xe" fillcolor="#907051" stroked="f" strokeweight="0">
                  <v:stroke miterlimit="83231f" joinstyle="miter"/>
                  <v:path arrowok="t" textboxrect="0,0,38125,74930"/>
                </v:shape>
                <v:shape id="Shape 95" o:spid="_x0000_s1116" style="position:absolute;left:15298;top:12802;width:381;height:749;visibility:visible;mso-wrap-style:square;v-text-anchor:top" coordsize="38125,74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" path="m2222,36576v,16726,6643,36132,19063,36132c30150,72708,34366,61735,35915,52527r2210,458c36245,63500,31369,74930,21285,74930,6210,74930,,52642,,36576,,20396,5321,,22618,v5652,,9754,3099,12967,6210l35585,673r2426,l38011,13297r-2426,l35585,9322c32029,5880,28156,2210,22618,2210,7544,2210,2222,20396,2222,36576xe" filled="f" strokecolor="#907051" strokeweight=".1062mm">
                  <v:stroke miterlimit="83231f" joinstyle="miter"/>
                  <v:path arrowok="t" textboxrect="0,0,38125,74930"/>
                </v:shape>
                <v:shape id="Shape 96" o:spid="_x0000_s1117" style="position:absolute;left:15830;top:12805;width:378;height:741;visibility:visible;mso-wrap-style:square;v-text-anchor:top" coordsize="37783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" path="m,l8852,r,2210l5524,2210r,33033l32245,35243r,-33033l28918,2210,28918,r8865,l37783,2210r-3328,l34455,71806r3328,l37783,74028r-8865,l28918,71806r3327,l32245,37465r-26721,l5524,71806r3328,l8852,74028,,74028,,71806r3315,l3315,2210,,2210,,xe" fillcolor="#907051" stroked="f" strokeweight="0">
                  <v:stroke miterlimit="83231f" joinstyle="miter"/>
                  <v:path arrowok="t" textboxrect="0,0,37783,74028"/>
                </v:shape>
                <v:shape id="Shape 97" o:spid="_x0000_s1118" style="position:absolute;left:15830;top:12805;width:378;height:741;visibility:visible;mso-wrap-style:square;v-text-anchor:top" coordsize="37783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" path="m,71806r3315,l3315,2210,,2210,,,8852,r,2210l5524,2210r,33033l32245,35243r,-33033l28918,2210,28918,r8865,l37783,2210r-3328,l34455,71806r3328,l37783,74028r-8865,l28918,71806r3327,l32245,37465r-26721,l5524,71806r3328,l8852,74028,,74028,,71806xe" filled="f" strokecolor="#907051" strokeweight=".1062mm">
                  <v:stroke miterlimit="83231f" joinstyle="miter"/>
                  <v:path arrowok="t" textboxrect="0,0,37783,74028"/>
                </v:shape>
                <v:shape id="Shape 98" o:spid="_x0000_s1119" style="position:absolute;left:16372;top:12805;width:89;height:741;visibility:visible;mso-wrap-style:square;v-text-anchor:top" coordsize="8865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" path="m,l8865,r,2210l5537,2210r,69596l8865,71806r,2222l,74028,,71806r3315,l3315,2210,,2210,,xe" fillcolor="#907051" stroked="f" strokeweight="0">
                  <v:stroke miterlimit="83231f" joinstyle="miter"/>
                  <v:path arrowok="t" textboxrect="0,0,8865,74028"/>
                </v:shape>
                <v:shape id="Shape 99" o:spid="_x0000_s1120" style="position:absolute;left:16372;top:12805;width:89;height:741;visibility:visible;mso-wrap-style:square;v-text-anchor:top" coordsize="8865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" path="m,71806r3315,l3315,2210,,2210,,,8865,r,2210l5537,2210r,69596l8865,71806r,2222l,74028,,71806xe" filled="f" strokecolor="#907051" strokeweight=".1062mm">
                  <v:stroke miterlimit="83231f" joinstyle="miter"/>
                  <v:path arrowok="t" textboxrect="0,0,8865,74028"/>
                </v:shape>
                <v:shape id="Shape 100" o:spid="_x0000_s1121" style="position:absolute;left:16637;top:12805;width:420;height:741;visibility:visible;mso-wrap-style:square;v-text-anchor:top" coordsize="41986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" path="m,l6642,,36449,67602r,-65392l33122,2210,33122,r8864,l41986,2210r-3327,l38659,74028r-2109,l5537,2883r,68923l8852,71806r,2222l,74028,,71806r3315,l3315,2210,,2210,,xe" fillcolor="#907051" stroked="f" strokeweight="0">
                  <v:stroke miterlimit="83231f" joinstyle="miter"/>
                  <v:path arrowok="t" textboxrect="0,0,41986,74028"/>
                </v:shape>
                <v:shape id="Shape 101" o:spid="_x0000_s1122" style="position:absolute;left:16637;top:12805;width:420;height:741;visibility:visible;mso-wrap-style:square;v-text-anchor:top" coordsize="41986,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" path="m41986,r,2210l38659,2210r,71818l36550,74028,5537,2883r,68923l8852,71806r,2222l,74028,,71806r3315,l3315,2210,,2210,,,6642,,36449,67602r,-65392l33122,2210,33122,r8864,xe" filled="f" strokecolor="#907051" strokeweight=".1062mm">
                  <v:stroke miterlimit="83231f" joinstyle="miter"/>
                  <v:path arrowok="t" textboxrect="0,0,41986,74028"/>
                </v:shape>
                <v:shape id="Shape 102" o:spid="_x0000_s1123" style="position:absolute;left:17220;top:12802;width:390;height:751;visibility:visible;mso-wrap-style:square;v-text-anchor:top" coordsize="39014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" path="m22504,v5868,,9525,2997,12967,6426l35471,432r1994,l37465,13081r-1994,l35471,9639c31585,5524,28143,2197,22504,2197,10083,2197,2210,19393,2210,35230v,9753,2108,20294,6312,27724c11963,68923,16739,72923,23051,72923v7315,,13741,-8763,13741,-10541l36792,37452r-14732,l22060,41656r-2223,l19837,35230r19177,l39014,62611v,2883,-6870,12522,-15963,12522c6426,75133,,52413,,35230,,19609,7874,,22504,xe" fillcolor="#907051" stroked="f" strokeweight="0">
                  <v:stroke miterlimit="83231f" joinstyle="miter"/>
                  <v:path arrowok="t" textboxrect="0,0,39014,75133"/>
                </v:shape>
                <v:shape id="Shape 103" o:spid="_x0000_s1124" style="position:absolute;left:17220;top:12802;width:390;height:751;visibility:visible;mso-wrap-style:square;v-text-anchor:top" coordsize="39014,75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" path="m39014,62611v,2883,-6870,12522,-15963,12522c6426,75133,,52413,,35230,,19609,7874,,22504,v5868,,9525,2997,12967,6426l35471,432r1994,l37465,13081r-1994,l35471,9639c31585,5524,28143,2197,22504,2197,10083,2197,2210,19393,2210,35230v,9753,2108,20294,6312,27724c11963,68923,16739,72923,23051,72923v7315,,13741,-8763,13741,-10541l36792,37452r-14732,l22060,41656r-2223,l19837,35230r19177,l39014,62611xe" filled="f" strokecolor="#907051" strokeweight=".1062mm">
                  <v:stroke miterlimit="83231f" joinstyle="miter"/>
                  <v:path arrowok="t" textboxrect="0,0,39014,75133"/>
                </v:shape>
                <w10:wrap anchorx="page" anchory="page"/>
              </v:group>
            </w:pict>
          </mc:Fallback>
        </mc:AlternateContent>
      </w:r>
      <w:r w:rsidR="00D33784" w:rsidRPr="00D33784">
        <w:rPr>
          <w:rFonts w:ascii="StymieStylus1" w:hAnsi="StymieStylus1"/>
          <w:b/>
          <w:color w:val="9A774E"/>
          <w:sz w:val="72"/>
          <w:szCs w:val="56"/>
        </w:rPr>
        <w:t>Inschrijfformulier</w:t>
      </w:r>
    </w:p>
    <w:p w14:paraId="685B6475" w14:textId="77777777" w:rsidR="00D33784" w:rsidRPr="00D33784" w:rsidRDefault="00E95321" w:rsidP="00BE0842">
      <w:pPr>
        <w:tabs>
          <w:tab w:val="left" w:pos="3969"/>
        </w:tabs>
        <w:spacing w:after="80" w:line="240" w:lineRule="auto"/>
        <w:ind w:right="709"/>
        <w:rPr>
          <w:rFonts w:ascii="Tw Cen MT" w:hAnsi="Tw Cen MT"/>
        </w:rPr>
      </w:pPr>
      <w:r>
        <w:rPr>
          <w:rFonts w:ascii="Tw Cen MT" w:hAnsi="Tw Cen MT"/>
        </w:rPr>
        <w:br/>
      </w:r>
      <w:r w:rsidR="00D33784">
        <w:rPr>
          <w:rFonts w:ascii="Tw Cen MT" w:hAnsi="Tw Cen MT"/>
        </w:rPr>
        <w:t>N</w:t>
      </w:r>
      <w:r w:rsidR="00D33784" w:rsidRPr="00D33784">
        <w:rPr>
          <w:rFonts w:ascii="Tw Cen MT" w:hAnsi="Tw Cen MT"/>
        </w:rPr>
        <w:t>aam:</w:t>
      </w:r>
      <w:r w:rsidR="00D33784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195274772"/>
          <w:placeholder>
            <w:docPart w:val="22D1F9B7BF7E48408485B7AC5887DCEB"/>
          </w:placeholder>
          <w:showingPlcHdr/>
        </w:sdtPr>
        <w:sdtContent>
          <w:r w:rsidR="00D33784" w:rsidRPr="00306582">
            <w:rPr>
              <w:rStyle w:val="Tekstvantijdelijkeaanduiding"/>
            </w:rPr>
            <w:t>Klik of tik om tekst in te voeren.</w:t>
          </w:r>
          <w:r w:rsidR="00B04627">
            <w:rPr>
              <w:rStyle w:val="Tekstvantijdelijkeaanduiding"/>
            </w:rPr>
            <w:t xml:space="preserve">                   </w:t>
          </w:r>
        </w:sdtContent>
      </w:sdt>
    </w:p>
    <w:p w14:paraId="1529CC86" w14:textId="77777777" w:rsidR="00D33784" w:rsidRPr="00263548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 w:rsidRPr="00263548">
        <w:rPr>
          <w:rFonts w:ascii="Tw Cen MT" w:hAnsi="Tw Cen MT"/>
        </w:rPr>
        <w:t>Geboortedatum: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1594387961"/>
          <w:placeholder>
            <w:docPart w:val="B30D4927FA2044AD9A31C3CE0FCB63A9"/>
          </w:placeholder>
          <w:showingPlcHdr/>
          <w:date>
            <w:dateFormat w:val="d MMMM yyyy"/>
            <w:lid w:val="nl-NL"/>
            <w:storeMappedDataAs w:val="dateTime"/>
            <w:calendar w:val="gregorian"/>
          </w:date>
        </w:sdtPr>
        <w:sdtContent>
          <w:r w:rsidRPr="00306582">
            <w:rPr>
              <w:rStyle w:val="Tekstvantijdelijkeaanduiding"/>
            </w:rPr>
            <w:t>Klik of tik om een datum in te voeren.</w:t>
          </w:r>
        </w:sdtContent>
      </w:sdt>
    </w:p>
    <w:p w14:paraId="7F97F95B" w14:textId="77777777" w:rsidR="00D33784" w:rsidRPr="00263548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 w:rsidRPr="00263548">
        <w:rPr>
          <w:rFonts w:ascii="Tw Cen MT" w:hAnsi="Tw Cen MT"/>
        </w:rPr>
        <w:t>Adres: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585309433"/>
          <w:placeholder>
            <w:docPart w:val="CB49303FD47D4EB3BF20039CB9B6BF1F"/>
          </w:placeholder>
          <w:showingPlcHdr/>
        </w:sdtPr>
        <w:sdtContent>
          <w:r w:rsidRPr="00306582">
            <w:rPr>
              <w:rStyle w:val="Tekstvantijdelijkeaanduiding"/>
            </w:rPr>
            <w:t>Klik of tik om tekst in te voeren.</w:t>
          </w:r>
        </w:sdtContent>
      </w:sdt>
    </w:p>
    <w:p w14:paraId="04461F9C" w14:textId="77777777" w:rsidR="00D33784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>
        <w:rPr>
          <w:rFonts w:ascii="Tw Cen MT" w:hAnsi="Tw Cen MT"/>
        </w:rPr>
        <w:t>Postcode: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alias w:val="Postcode"/>
          <w:tag w:val="Postcode"/>
          <w:id w:val="356939504"/>
          <w:placeholder>
            <w:docPart w:val="C418715840FF4745A8C2453B99D00EFC"/>
          </w:placeholder>
          <w:showingPlcHdr/>
          <w:text/>
        </w:sdtPr>
        <w:sdtContent>
          <w:r w:rsidR="00B04627" w:rsidRPr="00306582">
            <w:rPr>
              <w:rStyle w:val="Tekstvantijdelijkeaanduiding"/>
            </w:rPr>
            <w:t>Klik of tik om tekst in te voeren.</w:t>
          </w:r>
        </w:sdtContent>
      </w:sdt>
    </w:p>
    <w:p w14:paraId="1137476A" w14:textId="77777777" w:rsidR="00D33784" w:rsidRPr="00263548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>
        <w:rPr>
          <w:rFonts w:ascii="Tw Cen MT" w:hAnsi="Tw Cen MT"/>
        </w:rPr>
        <w:t>Woonplaats</w:t>
      </w:r>
      <w:r w:rsidRPr="00263548">
        <w:rPr>
          <w:rFonts w:ascii="Tw Cen MT" w:hAnsi="Tw Cen MT"/>
        </w:rPr>
        <w:t>: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1842545352"/>
          <w:placeholder>
            <w:docPart w:val="80BCC3E165734EF4909DE45571BB00AA"/>
          </w:placeholder>
          <w:showingPlcHdr/>
          <w:text/>
        </w:sdtPr>
        <w:sdtContent>
          <w:r w:rsidR="00B04627" w:rsidRPr="00306582">
            <w:rPr>
              <w:rStyle w:val="Tekstvantijdelijkeaanduiding"/>
            </w:rPr>
            <w:t>Klik of tik om tekst in te voeren.</w:t>
          </w:r>
        </w:sdtContent>
      </w:sdt>
    </w:p>
    <w:p w14:paraId="10BB79A3" w14:textId="77777777" w:rsidR="00D33784" w:rsidRPr="00263548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 w:rsidRPr="00263548">
        <w:rPr>
          <w:rFonts w:ascii="Tw Cen MT" w:hAnsi="Tw Cen MT"/>
        </w:rPr>
        <w:t xml:space="preserve">Telefoonnummer(s): 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984899623"/>
          <w:placeholder>
            <w:docPart w:val="FF22520B91AB4CF6814C6832DFE42049"/>
          </w:placeholder>
          <w:showingPlcHdr/>
          <w:text/>
        </w:sdtPr>
        <w:sdtContent>
          <w:r w:rsidRPr="00306582">
            <w:rPr>
              <w:rStyle w:val="Tekstvantijdelijkeaanduiding"/>
            </w:rPr>
            <w:t>Klik of tik om tekst in te voeren.</w:t>
          </w:r>
        </w:sdtContent>
      </w:sdt>
    </w:p>
    <w:p w14:paraId="03362AAD" w14:textId="77777777" w:rsidR="00D33784" w:rsidRPr="00263548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 w:rsidRPr="00263548">
        <w:rPr>
          <w:rFonts w:ascii="Tw Cen MT" w:hAnsi="Tw Cen MT"/>
        </w:rPr>
        <w:t>E-mailadres: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293754156"/>
          <w:placeholder>
            <w:docPart w:val="A57BDB97E7D140438B1BA68AC4BEA6A5"/>
          </w:placeholder>
          <w:showingPlcHdr/>
          <w:text/>
        </w:sdtPr>
        <w:sdtContent>
          <w:r w:rsidRPr="00306582">
            <w:rPr>
              <w:rStyle w:val="Tekstvantijdelijkeaanduiding"/>
            </w:rPr>
            <w:t>Klik of tik om tekst in te voeren.</w:t>
          </w:r>
          <w:r w:rsidR="00B04627">
            <w:rPr>
              <w:rStyle w:val="Tekstvantijdelijkeaanduiding"/>
            </w:rPr>
            <w:t xml:space="preserve">                   </w:t>
          </w:r>
        </w:sdtContent>
      </w:sdt>
    </w:p>
    <w:p w14:paraId="500FD4C3" w14:textId="77777777" w:rsidR="00D33784" w:rsidRPr="00263548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proofErr w:type="gramStart"/>
      <w:r w:rsidRPr="00263548">
        <w:rPr>
          <w:rFonts w:ascii="Tw Cen MT" w:hAnsi="Tw Cen MT"/>
        </w:rPr>
        <w:t>Reeds</w:t>
      </w:r>
      <w:proofErr w:type="gramEnd"/>
      <w:r w:rsidRPr="00263548">
        <w:rPr>
          <w:rFonts w:ascii="Tw Cen MT" w:hAnsi="Tw Cen MT"/>
        </w:rPr>
        <w:t xml:space="preserve"> elders muziekles gevolgd: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113674538"/>
          <w:placeholder>
            <w:docPart w:val="00B95C61909C4F85AF7D7732614C5ADF"/>
          </w:placeholder>
          <w:showingPlcHdr/>
          <w:dropDownList>
            <w:listItem w:value="Maak keuze uit lijst"/>
            <w:listItem w:displayText="Ja" w:value="Ja"/>
            <w:listItem w:displayText="Nee" w:value="Nee"/>
          </w:dropDownList>
        </w:sdtPr>
        <w:sdtContent>
          <w:r w:rsidRPr="00306582">
            <w:rPr>
              <w:rStyle w:val="Tekstvantijdelijkeaanduiding"/>
            </w:rPr>
            <w:t>Kies een item.</w:t>
          </w:r>
        </w:sdtContent>
      </w:sdt>
    </w:p>
    <w:p w14:paraId="0A62133D" w14:textId="77777777" w:rsidR="00E95321" w:rsidRDefault="00E95321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>
        <w:rPr>
          <w:rFonts w:ascii="Tw Cen MT" w:hAnsi="Tw Cen MT"/>
        </w:rPr>
        <w:t>Hoe weet je van mijn zanglessen?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1746329594"/>
          <w:placeholder>
            <w:docPart w:val="0921D5A7DA3844A6AEC4EF3FA2E6E480"/>
          </w:placeholder>
          <w:showingPlcHdr/>
          <w:comboBox>
            <w:listItem w:value="Kies een item."/>
            <w:listItem w:displayText="via vriend(in)" w:value="via vriend(in)"/>
            <w:listItem w:displayText="via Instagram" w:value="via Instagram"/>
            <w:listItem w:displayText="via Facebook" w:value="via Facebook"/>
            <w:listItem w:displayText="via LinkedIn" w:value="via LinkedIn"/>
            <w:listItem w:displayText="via website" w:value="via website"/>
            <w:listItem w:displayText="Anders, namelijk                                 " w:value="Anders, namelijk                                 "/>
          </w:comboBox>
        </w:sdtPr>
        <w:sdtContent>
          <w:r w:rsidR="007A76D3" w:rsidRPr="00306582">
            <w:rPr>
              <w:rStyle w:val="Tekstvantijdelijkeaanduiding"/>
            </w:rPr>
            <w:t>Kies een item.</w:t>
          </w:r>
          <w:r w:rsidR="007A76D3">
            <w:rPr>
              <w:rStyle w:val="Tekstvantijdelijkeaanduiding"/>
            </w:rPr>
            <w:t xml:space="preserve">                                                                </w:t>
          </w:r>
        </w:sdtContent>
      </w:sdt>
    </w:p>
    <w:p w14:paraId="6F88BFD5" w14:textId="77777777" w:rsidR="00D33784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 w:rsidRPr="00263548">
        <w:rPr>
          <w:rFonts w:ascii="Tw Cen MT" w:hAnsi="Tw Cen MT"/>
        </w:rPr>
        <w:t>Beschikbaar voor lessen</w:t>
      </w:r>
      <w:r>
        <w:rPr>
          <w:rFonts w:ascii="Tw Cen MT" w:hAnsi="Tw Cen MT"/>
        </w:rPr>
        <w:t xml:space="preserve"> op:</w:t>
      </w:r>
    </w:p>
    <w:p w14:paraId="6C3442D1" w14:textId="77777777" w:rsidR="00D33784" w:rsidRDefault="00D33784" w:rsidP="00E95321">
      <w:pPr>
        <w:tabs>
          <w:tab w:val="left" w:pos="3969"/>
          <w:tab w:val="left" w:pos="5670"/>
          <w:tab w:val="left" w:pos="7371"/>
          <w:tab w:val="left" w:pos="7797"/>
        </w:tabs>
        <w:spacing w:after="80" w:line="240" w:lineRule="auto"/>
        <w:ind w:left="426" w:right="709"/>
        <w:rPr>
          <w:rFonts w:ascii="Tw Cen MT" w:hAnsi="Tw Cen MT"/>
        </w:rPr>
      </w:pPr>
      <w:proofErr w:type="spellStart"/>
      <w:r>
        <w:rPr>
          <w:rFonts w:ascii="Tw Cen MT" w:hAnsi="Tw Cen MT"/>
        </w:rPr>
        <w:t>Voorkeursdag</w:t>
      </w:r>
      <w:proofErr w:type="spellEnd"/>
      <w:r w:rsidR="00E95321">
        <w:rPr>
          <w:rFonts w:ascii="Tw Cen MT" w:hAnsi="Tw Cen MT"/>
        </w:rPr>
        <w:t>(</w:t>
      </w:r>
      <w:r>
        <w:rPr>
          <w:rFonts w:ascii="Tw Cen MT" w:hAnsi="Tw Cen MT"/>
        </w:rPr>
        <w:t>en</w:t>
      </w:r>
      <w:r w:rsidR="00E95321">
        <w:rPr>
          <w:rFonts w:ascii="Tw Cen MT" w:hAnsi="Tw Cen MT"/>
        </w:rPr>
        <w:t>)</w:t>
      </w:r>
      <w:r>
        <w:rPr>
          <w:rFonts w:ascii="Tw Cen MT" w:hAnsi="Tw Cen MT"/>
        </w:rPr>
        <w:t>: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2080038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321">
            <w:rPr>
              <w:rFonts w:ascii="MS Gothic" w:eastAsia="MS Gothic" w:hAnsi="MS Gothic" w:hint="eastAsia"/>
            </w:rPr>
            <w:t>☐</w:t>
          </w:r>
        </w:sdtContent>
      </w:sdt>
      <w:r w:rsidR="00E95321">
        <w:rPr>
          <w:rFonts w:ascii="Tw Cen MT" w:hAnsi="Tw Cen MT"/>
        </w:rPr>
        <w:t xml:space="preserve"> maandag</w:t>
      </w:r>
      <w:r w:rsidR="00E95321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9366771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321">
            <w:rPr>
              <w:rFonts w:ascii="MS Gothic" w:eastAsia="MS Gothic" w:hAnsi="MS Gothic" w:hint="eastAsia"/>
            </w:rPr>
            <w:t>☐</w:t>
          </w:r>
        </w:sdtContent>
      </w:sdt>
      <w:r w:rsidR="00E95321">
        <w:rPr>
          <w:rFonts w:ascii="Tw Cen MT" w:hAnsi="Tw Cen MT"/>
        </w:rPr>
        <w:t xml:space="preserve"> dinsdag</w:t>
      </w:r>
      <w:r w:rsidR="00E95321">
        <w:rPr>
          <w:rFonts w:ascii="Tw Cen MT" w:hAnsi="Tw Cen MT"/>
        </w:rPr>
        <w:tab/>
      </w:r>
    </w:p>
    <w:p w14:paraId="2BF43042" w14:textId="77777777" w:rsidR="00E95321" w:rsidRPr="00263548" w:rsidRDefault="00E95321" w:rsidP="00E95321">
      <w:pPr>
        <w:tabs>
          <w:tab w:val="left" w:pos="3969"/>
          <w:tab w:val="left" w:pos="5670"/>
          <w:tab w:val="left" w:pos="7371"/>
          <w:tab w:val="left" w:pos="7797"/>
        </w:tabs>
        <w:spacing w:after="80" w:line="240" w:lineRule="auto"/>
        <w:ind w:left="426" w:right="709"/>
        <w:rPr>
          <w:rFonts w:ascii="Tw Cen MT" w:hAnsi="Tw Cen MT"/>
        </w:rPr>
      </w:pP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8301323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4D35A4">
        <w:rPr>
          <w:rFonts w:ascii="Tw Cen MT" w:hAnsi="Tw Cen MT"/>
        </w:rPr>
        <w:t xml:space="preserve"> woens</w:t>
      </w:r>
      <w:r>
        <w:rPr>
          <w:rFonts w:ascii="Tw Cen MT" w:hAnsi="Tw Cen MT"/>
        </w:rPr>
        <w:t>dag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19237559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D35A4">
            <w:rPr>
              <w:rFonts w:ascii="MS Gothic" w:eastAsia="MS Gothic" w:hAnsi="MS Gothic" w:hint="eastAsia"/>
            </w:rPr>
            <w:t>☐</w:t>
          </w:r>
        </w:sdtContent>
      </w:sdt>
      <w:r w:rsidR="004D35A4">
        <w:rPr>
          <w:rFonts w:ascii="Tw Cen MT" w:hAnsi="Tw Cen MT"/>
        </w:rPr>
        <w:t xml:space="preserve"> donderdag</w:t>
      </w:r>
    </w:p>
    <w:p w14:paraId="51EC0FD8" w14:textId="77777777" w:rsidR="00D33784" w:rsidRPr="00D33784" w:rsidRDefault="00D33784" w:rsidP="00E95321">
      <w:pPr>
        <w:tabs>
          <w:tab w:val="left" w:pos="3969"/>
          <w:tab w:val="left" w:pos="5670"/>
          <w:tab w:val="left" w:pos="7371"/>
        </w:tabs>
        <w:spacing w:after="80" w:line="240" w:lineRule="auto"/>
        <w:ind w:left="426" w:right="709"/>
        <w:rPr>
          <w:rFonts w:ascii="Tw Cen MT" w:hAnsi="Tw Cen MT"/>
        </w:rPr>
      </w:pPr>
      <w:r w:rsidRPr="00D33784">
        <w:rPr>
          <w:rFonts w:ascii="Tw Cen MT" w:hAnsi="Tw Cen MT"/>
        </w:rPr>
        <w:t>Voorkeurstijd</w:t>
      </w:r>
      <w:r>
        <w:rPr>
          <w:rFonts w:ascii="Tw Cen MT" w:hAnsi="Tw Cen MT"/>
        </w:rPr>
        <w:t>: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574638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D35A4">
            <w:rPr>
              <w:rFonts w:ascii="MS Gothic" w:eastAsia="MS Gothic" w:hAnsi="MS Gothic" w:hint="eastAsia"/>
            </w:rPr>
            <w:t>☐</w:t>
          </w:r>
        </w:sdtContent>
      </w:sdt>
      <w:r w:rsidR="00E95321">
        <w:rPr>
          <w:rFonts w:ascii="Tw Cen MT" w:hAnsi="Tw Cen MT"/>
        </w:rPr>
        <w:t xml:space="preserve"> </w:t>
      </w:r>
      <w:r w:rsidR="004D35A4">
        <w:rPr>
          <w:rFonts w:ascii="Tw Cen MT" w:hAnsi="Tw Cen MT"/>
        </w:rPr>
        <w:t>10.00/12.00 u</w:t>
      </w:r>
      <w:r w:rsidR="004D35A4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9090404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D35A4">
            <w:rPr>
              <w:rFonts w:ascii="MS Gothic" w:eastAsia="MS Gothic" w:hAnsi="MS Gothic" w:hint="eastAsia"/>
            </w:rPr>
            <w:t>☐</w:t>
          </w:r>
        </w:sdtContent>
      </w:sdt>
      <w:r w:rsidR="004D35A4">
        <w:rPr>
          <w:rFonts w:ascii="Tw Cen MT" w:hAnsi="Tw Cen MT"/>
        </w:rPr>
        <w:t xml:space="preserve"> </w:t>
      </w:r>
      <w:r w:rsidR="00E95321">
        <w:rPr>
          <w:rFonts w:ascii="Tw Cen MT" w:hAnsi="Tw Cen MT"/>
        </w:rPr>
        <w:t>1</w:t>
      </w:r>
      <w:r w:rsidR="004D35A4">
        <w:rPr>
          <w:rFonts w:ascii="Tw Cen MT" w:hAnsi="Tw Cen MT"/>
        </w:rPr>
        <w:t>4</w:t>
      </w:r>
      <w:r w:rsidR="00E95321">
        <w:rPr>
          <w:rFonts w:ascii="Tw Cen MT" w:hAnsi="Tw Cen MT"/>
        </w:rPr>
        <w:t>.00/1</w:t>
      </w:r>
      <w:r w:rsidR="004D35A4">
        <w:rPr>
          <w:rFonts w:ascii="Tw Cen MT" w:hAnsi="Tw Cen MT"/>
        </w:rPr>
        <w:t>6</w:t>
      </w:r>
      <w:r w:rsidR="00E95321">
        <w:rPr>
          <w:rFonts w:ascii="Tw Cen MT" w:hAnsi="Tw Cen MT"/>
        </w:rPr>
        <w:t>.00 u</w:t>
      </w:r>
      <w:r w:rsidR="00E95321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1238821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321">
            <w:rPr>
              <w:rFonts w:ascii="MS Gothic" w:eastAsia="MS Gothic" w:hAnsi="MS Gothic" w:hint="eastAsia"/>
            </w:rPr>
            <w:t>☐</w:t>
          </w:r>
        </w:sdtContent>
      </w:sdt>
      <w:r w:rsidR="00E95321">
        <w:rPr>
          <w:rFonts w:ascii="Tw Cen MT" w:hAnsi="Tw Cen MT"/>
        </w:rPr>
        <w:t xml:space="preserve"> 1</w:t>
      </w:r>
      <w:r w:rsidR="004D35A4">
        <w:rPr>
          <w:rFonts w:ascii="Tw Cen MT" w:hAnsi="Tw Cen MT"/>
        </w:rPr>
        <w:t>6.00/17</w:t>
      </w:r>
      <w:r w:rsidR="00E95321">
        <w:rPr>
          <w:rFonts w:ascii="Tw Cen MT" w:hAnsi="Tw Cen MT"/>
        </w:rPr>
        <w:t>.30 u</w:t>
      </w:r>
      <w:r w:rsidR="00E95321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1541657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5321">
            <w:rPr>
              <w:rFonts w:ascii="MS Gothic" w:eastAsia="MS Gothic" w:hAnsi="MS Gothic" w:hint="eastAsia"/>
            </w:rPr>
            <w:t>☐</w:t>
          </w:r>
        </w:sdtContent>
      </w:sdt>
      <w:r w:rsidR="00E95321">
        <w:rPr>
          <w:rFonts w:ascii="Tw Cen MT" w:hAnsi="Tw Cen MT"/>
        </w:rPr>
        <w:t xml:space="preserve"> </w:t>
      </w:r>
      <w:r w:rsidR="004D35A4">
        <w:rPr>
          <w:rFonts w:ascii="Tw Cen MT" w:hAnsi="Tw Cen MT"/>
        </w:rPr>
        <w:t>19</w:t>
      </w:r>
      <w:r w:rsidR="00E95321">
        <w:rPr>
          <w:rFonts w:ascii="Tw Cen MT" w:hAnsi="Tw Cen MT"/>
        </w:rPr>
        <w:t>.</w:t>
      </w:r>
      <w:r w:rsidR="004D35A4">
        <w:rPr>
          <w:rFonts w:ascii="Tw Cen MT" w:hAnsi="Tw Cen MT"/>
        </w:rPr>
        <w:t>00/20</w:t>
      </w:r>
      <w:r w:rsidR="00E95321">
        <w:rPr>
          <w:rFonts w:ascii="Tw Cen MT" w:hAnsi="Tw Cen MT"/>
        </w:rPr>
        <w:t>.</w:t>
      </w:r>
      <w:r w:rsidR="004D35A4">
        <w:rPr>
          <w:rFonts w:ascii="Tw Cen MT" w:hAnsi="Tw Cen MT"/>
        </w:rPr>
        <w:t>3</w:t>
      </w:r>
      <w:r w:rsidR="00E95321">
        <w:rPr>
          <w:rFonts w:ascii="Tw Cen MT" w:hAnsi="Tw Cen MT"/>
        </w:rPr>
        <w:t>0 u</w:t>
      </w:r>
      <w:r w:rsidR="004D35A4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637469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D35A4">
            <w:rPr>
              <w:rFonts w:ascii="MS Gothic" w:eastAsia="MS Gothic" w:hAnsi="MS Gothic" w:hint="eastAsia"/>
            </w:rPr>
            <w:t>☐</w:t>
          </w:r>
        </w:sdtContent>
      </w:sdt>
      <w:r w:rsidR="004D35A4">
        <w:rPr>
          <w:rFonts w:ascii="Tw Cen MT" w:hAnsi="Tw Cen MT"/>
        </w:rPr>
        <w:t xml:space="preserve"> 20.30/22.00 u</w:t>
      </w:r>
    </w:p>
    <w:p w14:paraId="6828B053" w14:textId="77777777" w:rsidR="00D33784" w:rsidRPr="00B04627" w:rsidRDefault="00E95321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>
        <w:rPr>
          <w:rFonts w:ascii="Tw Cen MT" w:hAnsi="Tw Cen MT"/>
        </w:rPr>
        <w:t>Gewenste les</w:t>
      </w:r>
      <w:r w:rsidR="00915759">
        <w:rPr>
          <w:rFonts w:ascii="Tw Cen MT" w:hAnsi="Tw Cen MT"/>
        </w:rPr>
        <w:t>-abonnement</w:t>
      </w:r>
      <w:r w:rsidR="0096481E">
        <w:rPr>
          <w:rStyle w:val="Voetnootmarkering"/>
          <w:rFonts w:ascii="Tw Cen MT" w:hAnsi="Tw Cen MT"/>
        </w:rPr>
        <w:footnoteReference w:id="1"/>
      </w:r>
      <w:r w:rsidR="00B04627" w:rsidRPr="00B04627">
        <w:rPr>
          <w:rFonts w:ascii="Tw Cen MT" w:hAnsi="Tw Cen MT"/>
        </w:rPr>
        <w:t>:</w:t>
      </w:r>
      <w:r w:rsidR="00B04627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2074927300"/>
          <w:placeholder>
            <w:docPart w:val="A51CB3B3202F4779901C92907E79A177"/>
          </w:placeholder>
          <w:showingPlcHdr/>
          <w:dropDownList>
            <w:listItem w:value="Kies een item."/>
            <w:listItem w:displayText="Individuele les van 60 minuten: € 52,50" w:value="Individuele les van 60 minuten: € 52,50"/>
            <w:listItem w:displayText="Duo les van 60 minuten: € 35,00 per persoon" w:value="Duo les van 60 minuten: € 35,00 per persoon"/>
            <w:listItem w:displayText="Trio les van 60 minuten: € 30,00 per persoon" w:value="Trio les van 60 minuten: € 30,00 per persoon"/>
            <w:listItem w:displayText="Incidentele les van 60 minuten: € 62,50" w:value="Incidentele les van 60 minuten: € 62,50"/>
            <w:listItem w:displayText="     " w:value="        "/>
          </w:dropDownList>
        </w:sdtPr>
        <w:sdtContent>
          <w:r w:rsidR="009D0A4F" w:rsidRPr="00306582">
            <w:rPr>
              <w:rStyle w:val="Tekstvantijdelijkeaanduiding"/>
            </w:rPr>
            <w:t>Kies een item.</w:t>
          </w:r>
        </w:sdtContent>
      </w:sdt>
    </w:p>
    <w:p w14:paraId="7C015EB4" w14:textId="77777777" w:rsidR="00B04627" w:rsidRPr="00263548" w:rsidRDefault="00B04627" w:rsidP="00D33784">
      <w:pPr>
        <w:tabs>
          <w:tab w:val="left" w:pos="7797"/>
        </w:tabs>
        <w:spacing w:line="240" w:lineRule="auto"/>
        <w:ind w:right="709"/>
        <w:rPr>
          <w:rFonts w:ascii="Tw Cen MT" w:hAnsi="Tw Cen MT"/>
          <w:b/>
        </w:rPr>
      </w:pPr>
    </w:p>
    <w:p w14:paraId="5B9B1793" w14:textId="77777777" w:rsidR="00D33784" w:rsidRPr="00263548" w:rsidRDefault="00D33784" w:rsidP="00BE0842">
      <w:pPr>
        <w:tabs>
          <w:tab w:val="left" w:pos="7797"/>
        </w:tabs>
        <w:spacing w:after="80" w:line="240" w:lineRule="auto"/>
        <w:ind w:right="709"/>
        <w:rPr>
          <w:rFonts w:ascii="Tw Cen MT" w:hAnsi="Tw Cen MT"/>
          <w:b/>
        </w:rPr>
      </w:pPr>
      <w:r w:rsidRPr="00263548">
        <w:rPr>
          <w:rFonts w:ascii="Tw Cen MT" w:hAnsi="Tw Cen MT"/>
          <w:b/>
        </w:rPr>
        <w:t>Gegevens van de betalingsplichtige :</w:t>
      </w:r>
    </w:p>
    <w:p w14:paraId="67E449BA" w14:textId="77777777" w:rsidR="00D33784" w:rsidRPr="00263548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 w:rsidRPr="00263548">
        <w:rPr>
          <w:rFonts w:ascii="Tw Cen MT" w:hAnsi="Tw Cen MT"/>
        </w:rPr>
        <w:t>Achternaam en voorletters:</w:t>
      </w:r>
      <w:r w:rsidR="00731B2C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1869479577"/>
          <w:placeholder>
            <w:docPart w:val="9AAE45F4C5BD4235B1B582B8CFA72BC8"/>
          </w:placeholder>
          <w:showingPlcHdr/>
          <w:text/>
        </w:sdtPr>
        <w:sdtContent>
          <w:r w:rsidR="00731B2C" w:rsidRPr="00306582">
            <w:rPr>
              <w:rStyle w:val="Tekstvantijdelijkeaanduiding"/>
            </w:rPr>
            <w:t>Klik of tik om tekst in te voeren.</w:t>
          </w:r>
        </w:sdtContent>
      </w:sdt>
    </w:p>
    <w:p w14:paraId="3BED50EB" w14:textId="77777777" w:rsidR="00D33784" w:rsidRPr="00263548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 w:rsidRPr="00263548">
        <w:rPr>
          <w:rFonts w:ascii="Tw Cen MT" w:hAnsi="Tw Cen MT"/>
        </w:rPr>
        <w:t>Adres:</w:t>
      </w:r>
      <w:r w:rsidR="00731B2C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1667692651"/>
          <w:placeholder>
            <w:docPart w:val="602B5E598A63486BA026707F9EF10FD0"/>
          </w:placeholder>
          <w:showingPlcHdr/>
          <w:text/>
        </w:sdtPr>
        <w:sdtContent>
          <w:r w:rsidR="00731B2C" w:rsidRPr="00306582">
            <w:rPr>
              <w:rStyle w:val="Tekstvantijdelijkeaanduiding"/>
            </w:rPr>
            <w:t>Klik of tik om tekst in te voeren.</w:t>
          </w:r>
        </w:sdtContent>
      </w:sdt>
    </w:p>
    <w:p w14:paraId="1A4613E0" w14:textId="77777777" w:rsidR="00D33784" w:rsidRPr="00263548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 w:rsidRPr="00263548">
        <w:rPr>
          <w:rFonts w:ascii="Tw Cen MT" w:hAnsi="Tw Cen MT"/>
        </w:rPr>
        <w:t>Postcode/Woonplaats:</w:t>
      </w:r>
      <w:r w:rsidR="00731B2C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574400189"/>
          <w:placeholder>
            <w:docPart w:val="1E3FA6E227D34129BDB734E3C53E5368"/>
          </w:placeholder>
          <w:showingPlcHdr/>
          <w:text/>
        </w:sdtPr>
        <w:sdtContent>
          <w:r w:rsidR="00731B2C" w:rsidRPr="00306582">
            <w:rPr>
              <w:rStyle w:val="Tekstvantijdelijkeaanduiding"/>
            </w:rPr>
            <w:t>Klik of tik om tekst in te voeren.</w:t>
          </w:r>
        </w:sdtContent>
      </w:sdt>
    </w:p>
    <w:p w14:paraId="0D753D50" w14:textId="77777777" w:rsidR="00D33784" w:rsidRPr="00263548" w:rsidRDefault="00D33784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 w:rsidRPr="00263548">
        <w:rPr>
          <w:rFonts w:ascii="Tw Cen MT" w:hAnsi="Tw Cen MT"/>
        </w:rPr>
        <w:t>Telefoonnummer(s)</w:t>
      </w:r>
      <w:r>
        <w:rPr>
          <w:rFonts w:ascii="Tw Cen MT" w:hAnsi="Tw Cen MT"/>
        </w:rPr>
        <w:t>:</w:t>
      </w:r>
      <w:r w:rsidR="00731B2C"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286166866"/>
          <w:placeholder>
            <w:docPart w:val="73DE0722BEC24FBF8116529F559691F3"/>
          </w:placeholder>
          <w:showingPlcHdr/>
          <w:text/>
        </w:sdtPr>
        <w:sdtContent>
          <w:r w:rsidR="00731B2C" w:rsidRPr="00306582">
            <w:rPr>
              <w:rStyle w:val="Tekstvantijdelijkeaanduiding"/>
            </w:rPr>
            <w:t>Klik of tik om tekst in te voeren.</w:t>
          </w:r>
        </w:sdtContent>
      </w:sdt>
    </w:p>
    <w:p w14:paraId="65BDDDBB" w14:textId="77777777" w:rsidR="00731B2C" w:rsidRDefault="00731B2C" w:rsidP="00BE0842">
      <w:pPr>
        <w:tabs>
          <w:tab w:val="left" w:pos="3969"/>
          <w:tab w:val="left" w:pos="7797"/>
        </w:tabs>
        <w:spacing w:after="80" w:line="240" w:lineRule="auto"/>
        <w:ind w:right="709"/>
        <w:rPr>
          <w:rFonts w:ascii="Tw Cen MT" w:hAnsi="Tw Cen MT"/>
        </w:rPr>
      </w:pPr>
      <w:r>
        <w:rPr>
          <w:rFonts w:ascii="Tw Cen MT" w:hAnsi="Tw Cen MT"/>
        </w:rPr>
        <w:t>IBAN Bankrekeningnummer</w:t>
      </w:r>
      <w:r w:rsidR="00D33784" w:rsidRPr="00263548">
        <w:rPr>
          <w:rFonts w:ascii="Tw Cen MT" w:hAnsi="Tw Cen MT"/>
        </w:rPr>
        <w:t>:</w:t>
      </w:r>
      <w:r>
        <w:rPr>
          <w:rFonts w:ascii="Tw Cen MT" w:hAnsi="Tw Cen MT"/>
        </w:rPr>
        <w:tab/>
      </w:r>
      <w:sdt>
        <w:sdtPr>
          <w:rPr>
            <w:rFonts w:ascii="Tw Cen MT" w:hAnsi="Tw Cen MT"/>
          </w:rPr>
          <w:id w:val="-1668079572"/>
          <w:placeholder>
            <w:docPart w:val="026F0B5C1B1C402E9ADB181D7B18D5D9"/>
          </w:placeholder>
          <w:showingPlcHdr/>
          <w:text/>
        </w:sdtPr>
        <w:sdtContent>
          <w:r w:rsidRPr="00306582">
            <w:rPr>
              <w:rStyle w:val="Tekstvantijdelijkeaanduiding"/>
            </w:rPr>
            <w:t>Klik of tik om tekst in te voeren.</w:t>
          </w:r>
        </w:sdtContent>
      </w:sdt>
    </w:p>
    <w:p w14:paraId="3FF04D90" w14:textId="77777777" w:rsidR="0096481E" w:rsidRDefault="00BE0842" w:rsidP="00D33784">
      <w:pPr>
        <w:tabs>
          <w:tab w:val="left" w:pos="7797"/>
        </w:tabs>
        <w:spacing w:line="240" w:lineRule="auto"/>
        <w:ind w:right="709"/>
        <w:rPr>
          <w:rFonts w:ascii="Tw Cen MT" w:hAnsi="Tw Cen MT"/>
          <w:b/>
        </w:rPr>
      </w:pPr>
      <w:r>
        <w:rPr>
          <w:rFonts w:ascii="Tw Cen MT" w:hAnsi="Tw Cen MT"/>
        </w:rPr>
        <w:br/>
      </w:r>
      <w:r w:rsidR="00E95321" w:rsidRPr="00E95321">
        <w:rPr>
          <w:rFonts w:ascii="Tw Cen MT" w:hAnsi="Tw Cen MT"/>
          <w:b/>
        </w:rPr>
        <w:t>Belangrijk!</w:t>
      </w:r>
    </w:p>
    <w:p w14:paraId="00DC661B" w14:textId="77777777" w:rsidR="0096481E" w:rsidRDefault="00D33784" w:rsidP="0096481E">
      <w:pPr>
        <w:pStyle w:val="Lijstalinea"/>
        <w:numPr>
          <w:ilvl w:val="0"/>
          <w:numId w:val="2"/>
        </w:numPr>
        <w:tabs>
          <w:tab w:val="left" w:pos="7797"/>
        </w:tabs>
        <w:spacing w:line="240" w:lineRule="auto"/>
        <w:ind w:right="709"/>
        <w:rPr>
          <w:rFonts w:ascii="Tw Cen MT" w:hAnsi="Tw Cen MT"/>
        </w:rPr>
      </w:pPr>
      <w:r w:rsidRPr="0096481E">
        <w:rPr>
          <w:rFonts w:ascii="Tw Cen MT" w:hAnsi="Tw Cen MT"/>
        </w:rPr>
        <w:t xml:space="preserve">Het verschuldigde lesgeld </w:t>
      </w:r>
      <w:r w:rsidR="00B04627" w:rsidRPr="0096481E">
        <w:rPr>
          <w:rFonts w:ascii="Tw Cen MT" w:hAnsi="Tw Cen MT"/>
        </w:rPr>
        <w:t xml:space="preserve">wordt </w:t>
      </w:r>
      <w:r w:rsidRPr="0096481E">
        <w:rPr>
          <w:rFonts w:ascii="Tw Cen MT" w:hAnsi="Tw Cen MT"/>
        </w:rPr>
        <w:t>door 42nd Avenue by Anita Leenders door middel van een automatische incasso geïncasseerd. De inschrijving geldt telkens voor een maand en wordt stilzwijgend verleng</w:t>
      </w:r>
      <w:r w:rsidR="00B04627" w:rsidRPr="0096481E">
        <w:rPr>
          <w:rFonts w:ascii="Tw Cen MT" w:hAnsi="Tw Cen MT"/>
        </w:rPr>
        <w:t>d</w:t>
      </w:r>
      <w:r w:rsidRPr="0096481E">
        <w:rPr>
          <w:rFonts w:ascii="Tw Cen MT" w:hAnsi="Tw Cen MT"/>
        </w:rPr>
        <w:t>.</w:t>
      </w:r>
    </w:p>
    <w:p w14:paraId="2245D6A7" w14:textId="77777777" w:rsidR="0096481E" w:rsidRDefault="00D33784" w:rsidP="0096481E">
      <w:pPr>
        <w:pStyle w:val="Lijstalinea"/>
        <w:numPr>
          <w:ilvl w:val="0"/>
          <w:numId w:val="2"/>
        </w:numPr>
        <w:tabs>
          <w:tab w:val="left" w:pos="7797"/>
        </w:tabs>
        <w:spacing w:line="240" w:lineRule="auto"/>
        <w:ind w:right="709"/>
        <w:rPr>
          <w:rFonts w:ascii="Tw Cen MT" w:hAnsi="Tw Cen MT"/>
        </w:rPr>
      </w:pPr>
      <w:r w:rsidRPr="0096481E">
        <w:rPr>
          <w:rFonts w:ascii="Tw Cen MT" w:hAnsi="Tw Cen MT"/>
        </w:rPr>
        <w:t xml:space="preserve">Bij tijdig afmelden </w:t>
      </w:r>
      <w:r w:rsidR="000A1E8A" w:rsidRPr="0096481E">
        <w:rPr>
          <w:rFonts w:ascii="Tw Cen MT" w:hAnsi="Tw Cen MT"/>
        </w:rPr>
        <w:t xml:space="preserve">– </w:t>
      </w:r>
      <w:r w:rsidR="00BE0842" w:rsidRPr="0096481E">
        <w:rPr>
          <w:rFonts w:ascii="Tw Cen MT" w:hAnsi="Tw Cen MT"/>
        </w:rPr>
        <w:t xml:space="preserve">telefonisch </w:t>
      </w:r>
      <w:r w:rsidR="000A1E8A" w:rsidRPr="0096481E">
        <w:rPr>
          <w:rFonts w:ascii="Tw Cen MT" w:hAnsi="Tw Cen MT"/>
        </w:rPr>
        <w:t xml:space="preserve">minimaal 24 uur voor aanvang van de les - </w:t>
      </w:r>
      <w:r w:rsidRPr="0096481E">
        <w:rPr>
          <w:rFonts w:ascii="Tw Cen MT" w:hAnsi="Tw Cen MT"/>
        </w:rPr>
        <w:t xml:space="preserve">kan in overleg een les worden ingehaald in dezelfde </w:t>
      </w:r>
      <w:r w:rsidR="00915759" w:rsidRPr="0096481E">
        <w:rPr>
          <w:rFonts w:ascii="Tw Cen MT" w:hAnsi="Tw Cen MT"/>
        </w:rPr>
        <w:t>maand</w:t>
      </w:r>
      <w:r w:rsidR="00BE0842" w:rsidRPr="0096481E">
        <w:rPr>
          <w:rFonts w:ascii="Tw Cen MT" w:hAnsi="Tw Cen MT"/>
        </w:rPr>
        <w:t>. B</w:t>
      </w:r>
      <w:r w:rsidRPr="0096481E">
        <w:rPr>
          <w:rFonts w:ascii="Tw Cen MT" w:hAnsi="Tw Cen MT"/>
        </w:rPr>
        <w:t xml:space="preserve">ij verzuim of verhindering wordt geen lesgeld geretourneerd. </w:t>
      </w:r>
    </w:p>
    <w:p w14:paraId="6C488B06" w14:textId="77777777" w:rsidR="0096481E" w:rsidRDefault="00D33784" w:rsidP="0096481E">
      <w:pPr>
        <w:pStyle w:val="Lijstalinea"/>
        <w:numPr>
          <w:ilvl w:val="0"/>
          <w:numId w:val="2"/>
        </w:numPr>
        <w:tabs>
          <w:tab w:val="left" w:pos="7797"/>
        </w:tabs>
        <w:spacing w:line="240" w:lineRule="auto"/>
        <w:ind w:right="709"/>
        <w:rPr>
          <w:rFonts w:ascii="Tw Cen MT" w:hAnsi="Tw Cen MT"/>
        </w:rPr>
      </w:pPr>
      <w:r w:rsidRPr="0096481E">
        <w:rPr>
          <w:rFonts w:ascii="Tw Cen MT" w:hAnsi="Tw Cen MT"/>
        </w:rPr>
        <w:t>Voor cursisten onder de 18 jaar dient dit formulier ondertekend te worden door ouder, verzorger of voogd.</w:t>
      </w:r>
    </w:p>
    <w:p w14:paraId="360A6007" w14:textId="77777777" w:rsidR="0096481E" w:rsidRPr="0096481E" w:rsidRDefault="0096481E" w:rsidP="0096481E">
      <w:pPr>
        <w:pStyle w:val="Lijstalinea"/>
        <w:numPr>
          <w:ilvl w:val="0"/>
          <w:numId w:val="2"/>
        </w:numPr>
        <w:tabs>
          <w:tab w:val="left" w:pos="7797"/>
        </w:tabs>
        <w:spacing w:line="240" w:lineRule="auto"/>
        <w:ind w:right="709"/>
        <w:rPr>
          <w:rFonts w:ascii="Tw Cen MT" w:hAnsi="Tw Cen MT"/>
        </w:rPr>
      </w:pPr>
      <w:r w:rsidRPr="0096481E">
        <w:rPr>
          <w:rFonts w:ascii="Tw Cen MT" w:hAnsi="Tw Cen MT"/>
        </w:rPr>
        <w:t>Wanneer juli en augustus in één lesperiode van 3 maanden vallen, wordt de lesperiode met 1 maand verlengd.</w:t>
      </w:r>
    </w:p>
    <w:p w14:paraId="4712AB8F" w14:textId="77777777" w:rsidR="00D33784" w:rsidRPr="00263548" w:rsidRDefault="00E95321" w:rsidP="00E95321">
      <w:pPr>
        <w:tabs>
          <w:tab w:val="left" w:pos="4536"/>
        </w:tabs>
        <w:spacing w:line="240" w:lineRule="auto"/>
        <w:ind w:right="709"/>
        <w:rPr>
          <w:rFonts w:ascii="Tw Cen MT" w:hAnsi="Tw Cen MT"/>
        </w:rPr>
      </w:pPr>
      <w:r>
        <w:rPr>
          <w:rFonts w:ascii="Tw Cen MT" w:hAnsi="Tw Cen MT"/>
        </w:rPr>
        <w:t xml:space="preserve">Datum: </w:t>
      </w:r>
      <w:r>
        <w:rPr>
          <w:rFonts w:ascii="Tw Cen MT" w:hAnsi="Tw Cen MT"/>
        </w:rPr>
        <w:tab/>
        <w:t>H</w:t>
      </w:r>
      <w:r w:rsidR="00D33784" w:rsidRPr="00263548">
        <w:rPr>
          <w:rFonts w:ascii="Tw Cen MT" w:hAnsi="Tw Cen MT"/>
        </w:rPr>
        <w:t>andtekening cursist/ouder cursist :</w:t>
      </w:r>
    </w:p>
    <w:p w14:paraId="324C5D93" w14:textId="77777777" w:rsidR="00E95321" w:rsidRDefault="00E95321"/>
    <w:p w14:paraId="36AE94F6" w14:textId="77777777" w:rsidR="0042482A" w:rsidRPr="0042482A" w:rsidRDefault="00E95321" w:rsidP="00A71FE7">
      <w:pPr>
        <w:tabs>
          <w:tab w:val="left" w:pos="4536"/>
        </w:tabs>
      </w:pPr>
      <w:r>
        <w:t>______________________</w:t>
      </w:r>
      <w:r>
        <w:tab/>
        <w:t>___________________________________</w:t>
      </w:r>
    </w:p>
    <w:sectPr w:rsidR="0042482A" w:rsidRPr="0042482A" w:rsidSect="0096481E">
      <w:footerReference w:type="default" r:id="rId8"/>
      <w:pgSz w:w="11906" w:h="16838"/>
      <w:pgMar w:top="851" w:right="707" w:bottom="0" w:left="1417" w:header="708" w:footer="8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DEE81" w14:textId="77777777" w:rsidR="004D7BB3" w:rsidRDefault="004D7BB3" w:rsidP="004D35A4">
      <w:pPr>
        <w:spacing w:after="0" w:line="240" w:lineRule="auto"/>
      </w:pPr>
      <w:r>
        <w:separator/>
      </w:r>
    </w:p>
  </w:endnote>
  <w:endnote w:type="continuationSeparator" w:id="0">
    <w:p w14:paraId="31510B09" w14:textId="77777777" w:rsidR="004D7BB3" w:rsidRDefault="004D7BB3" w:rsidP="004D3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tymieStylus1">
    <w:panose1 w:val="02000303000000000000"/>
    <w:charset w:val="00"/>
    <w:family w:val="modern"/>
    <w:notTrueType/>
    <w:pitch w:val="variable"/>
    <w:sig w:usb0="00000007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F7D6E" w14:textId="77777777" w:rsidR="0096481E" w:rsidRDefault="0096481E" w:rsidP="007A76D3">
    <w:pPr>
      <w:pStyle w:val="Voettekst"/>
      <w:tabs>
        <w:tab w:val="clear" w:pos="4536"/>
        <w:tab w:val="left" w:pos="2268"/>
        <w:tab w:val="left" w:pos="2977"/>
        <w:tab w:val="left" w:pos="5103"/>
      </w:tabs>
    </w:pPr>
  </w:p>
  <w:p w14:paraId="7B1BB25C" w14:textId="77777777" w:rsidR="004D35A4" w:rsidRDefault="004D35A4" w:rsidP="007A76D3">
    <w:pPr>
      <w:pStyle w:val="Voettekst"/>
      <w:tabs>
        <w:tab w:val="clear" w:pos="4536"/>
        <w:tab w:val="left" w:pos="2268"/>
        <w:tab w:val="left" w:pos="2977"/>
        <w:tab w:val="left" w:pos="5103"/>
      </w:tabs>
    </w:pPr>
    <w:r>
      <w:t>Anita Leenders</w:t>
    </w:r>
    <w:r w:rsidR="00D366A1">
      <w:t xml:space="preserve"> </w:t>
    </w:r>
    <w:r w:rsidR="00D366A1">
      <w:tab/>
      <w:t>Studio:</w:t>
    </w:r>
    <w:r w:rsidR="00D366A1">
      <w:tab/>
      <w:t>Karspoor 4</w:t>
    </w:r>
    <w:r w:rsidR="00D366A1">
      <w:tab/>
      <w:t>5712 V</w:t>
    </w:r>
    <w:r w:rsidR="0042482A">
      <w:t>E</w:t>
    </w:r>
    <w:r w:rsidR="00D366A1">
      <w:t xml:space="preserve">  Someren</w:t>
    </w:r>
    <w:r w:rsidR="00D366A1">
      <w:br/>
      <w:t>06 – 21 82 25 94</w:t>
    </w:r>
    <w:r w:rsidR="00D366A1">
      <w:tab/>
    </w:r>
    <w:hyperlink r:id="rId1" w:history="1">
      <w:r w:rsidR="00D366A1" w:rsidRPr="00D32F29">
        <w:rPr>
          <w:rStyle w:val="Hyperlink"/>
        </w:rPr>
        <w:t>info@anitaleenders.nl</w:t>
      </w:r>
    </w:hyperlink>
    <w:r w:rsidR="00D366A1">
      <w:tab/>
    </w:r>
    <w:hyperlink r:id="rId2" w:history="1">
      <w:r w:rsidR="00D366A1" w:rsidRPr="00D32F29">
        <w:rPr>
          <w:rStyle w:val="Hyperlink"/>
        </w:rPr>
        <w:t>www.anitaleenders.nl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34359" w14:textId="77777777" w:rsidR="004D7BB3" w:rsidRDefault="004D7BB3" w:rsidP="004D35A4">
      <w:pPr>
        <w:spacing w:after="0" w:line="240" w:lineRule="auto"/>
      </w:pPr>
      <w:r>
        <w:separator/>
      </w:r>
    </w:p>
  </w:footnote>
  <w:footnote w:type="continuationSeparator" w:id="0">
    <w:p w14:paraId="365856A7" w14:textId="77777777" w:rsidR="004D7BB3" w:rsidRDefault="004D7BB3" w:rsidP="004D35A4">
      <w:pPr>
        <w:spacing w:after="0" w:line="240" w:lineRule="auto"/>
      </w:pPr>
      <w:r>
        <w:continuationSeparator/>
      </w:r>
    </w:p>
  </w:footnote>
  <w:footnote w:id="1">
    <w:p w14:paraId="26431C06" w14:textId="77777777" w:rsidR="0096481E" w:rsidRDefault="0096481E">
      <w:pPr>
        <w:pStyle w:val="Voetnoottekst"/>
      </w:pPr>
      <w:r>
        <w:rPr>
          <w:rStyle w:val="Voetnootmarkering"/>
        </w:rPr>
        <w:footnoteRef/>
      </w:r>
      <w:r>
        <w:t xml:space="preserve"> Tarieven bij afname van minimaal 6 lessen in een aaneengesloten periode van </w:t>
      </w:r>
      <w:r w:rsidR="00293FF7">
        <w:t>drie</w:t>
      </w:r>
      <w:r>
        <w:t xml:space="preserve"> maanden.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216DF"/>
    <w:multiLevelType w:val="hybridMultilevel"/>
    <w:tmpl w:val="E7CC2340"/>
    <w:lvl w:ilvl="0" w:tplc="8FFAF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6000" w:themeColor="accent4" w:themeShade="8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AC31F9"/>
    <w:multiLevelType w:val="hybridMultilevel"/>
    <w:tmpl w:val="D3DAFC9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6878026">
    <w:abstractNumId w:val="1"/>
  </w:num>
  <w:num w:numId="2" w16cid:durableId="464154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035"/>
    <w:rsid w:val="00013B96"/>
    <w:rsid w:val="000A1E8A"/>
    <w:rsid w:val="001D6035"/>
    <w:rsid w:val="00293FF7"/>
    <w:rsid w:val="00326A46"/>
    <w:rsid w:val="0042482A"/>
    <w:rsid w:val="004D35A4"/>
    <w:rsid w:val="004D7BB3"/>
    <w:rsid w:val="00731B2C"/>
    <w:rsid w:val="00741DD3"/>
    <w:rsid w:val="007A76D3"/>
    <w:rsid w:val="007D776B"/>
    <w:rsid w:val="008A7CD8"/>
    <w:rsid w:val="00915759"/>
    <w:rsid w:val="00956B67"/>
    <w:rsid w:val="0096481E"/>
    <w:rsid w:val="009D0A4F"/>
    <w:rsid w:val="009E18B4"/>
    <w:rsid w:val="00A108A6"/>
    <w:rsid w:val="00A456F1"/>
    <w:rsid w:val="00A71FE7"/>
    <w:rsid w:val="00A86642"/>
    <w:rsid w:val="00AE6117"/>
    <w:rsid w:val="00B04627"/>
    <w:rsid w:val="00BE0842"/>
    <w:rsid w:val="00CC5EB7"/>
    <w:rsid w:val="00D33784"/>
    <w:rsid w:val="00D366A1"/>
    <w:rsid w:val="00DA1F44"/>
    <w:rsid w:val="00DF1DB8"/>
    <w:rsid w:val="00E95321"/>
    <w:rsid w:val="00F00640"/>
    <w:rsid w:val="00FA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E7F0E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33784"/>
    <w:pPr>
      <w:spacing w:after="200" w:line="27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33784"/>
    <w:rPr>
      <w:color w:val="808080"/>
    </w:rPr>
  </w:style>
  <w:style w:type="paragraph" w:styleId="Koptekst">
    <w:name w:val="header"/>
    <w:basedOn w:val="Standaard"/>
    <w:link w:val="KoptekstChar"/>
    <w:uiPriority w:val="99"/>
    <w:unhideWhenUsed/>
    <w:rsid w:val="004D3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D35A4"/>
  </w:style>
  <w:style w:type="paragraph" w:styleId="Voettekst">
    <w:name w:val="footer"/>
    <w:basedOn w:val="Standaard"/>
    <w:link w:val="VoettekstChar"/>
    <w:uiPriority w:val="99"/>
    <w:unhideWhenUsed/>
    <w:rsid w:val="004D35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D35A4"/>
  </w:style>
  <w:style w:type="character" w:styleId="Hyperlink">
    <w:name w:val="Hyperlink"/>
    <w:basedOn w:val="Standaardalinea-lettertype"/>
    <w:uiPriority w:val="99"/>
    <w:unhideWhenUsed/>
    <w:rsid w:val="00D366A1"/>
    <w:rPr>
      <w:color w:val="0563C1" w:themeColor="hyperlink"/>
      <w:u w:val="singl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6481E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6481E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6481E"/>
    <w:rPr>
      <w:vertAlign w:val="superscript"/>
    </w:rPr>
  </w:style>
  <w:style w:type="paragraph" w:styleId="Lijstalinea">
    <w:name w:val="List Paragraph"/>
    <w:basedOn w:val="Standaard"/>
    <w:uiPriority w:val="34"/>
    <w:qFormat/>
    <w:rsid w:val="009648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italeenders.nl" TargetMode="External"/><Relationship Id="rId1" Type="http://schemas.openxmlformats.org/officeDocument/2006/relationships/hyperlink" Target="mailto:info@anitaleenders.n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2D1F9B7BF7E48408485B7AC5887DCE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D5F8733-9853-4969-941C-BCE7CCF2AC3E}"/>
      </w:docPartPr>
      <w:docPartBody>
        <w:p w:rsidR="00000000" w:rsidRDefault="00000000">
          <w:pPr>
            <w:pStyle w:val="22D1F9B7BF7E48408485B7AC5887DCEB"/>
          </w:pPr>
          <w:r w:rsidRPr="00306582">
            <w:rPr>
              <w:rStyle w:val="Tekstvantijdelijkeaanduiding"/>
            </w:rPr>
            <w:t>Klik of tik om tekst in te voeren.</w:t>
          </w:r>
          <w:r>
            <w:rPr>
              <w:rStyle w:val="Tekstvantijdelijkeaanduiding"/>
            </w:rPr>
            <w:t xml:space="preserve">                   </w:t>
          </w:r>
        </w:p>
      </w:docPartBody>
    </w:docPart>
    <w:docPart>
      <w:docPartPr>
        <w:name w:val="B30D4927FA2044AD9A31C3CE0FCB63A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C91BCFD-7D90-48FE-98AE-57935C3627C4}"/>
      </w:docPartPr>
      <w:docPartBody>
        <w:p w:rsidR="00000000" w:rsidRDefault="00000000">
          <w:pPr>
            <w:pStyle w:val="B30D4927FA2044AD9A31C3CE0FCB63A9"/>
          </w:pPr>
          <w:r w:rsidRPr="00306582">
            <w:rPr>
              <w:rStyle w:val="Tekstvantijdelijkeaanduiding"/>
            </w:rPr>
            <w:t>Klik of tik om een datum in te voeren.</w:t>
          </w:r>
        </w:p>
      </w:docPartBody>
    </w:docPart>
    <w:docPart>
      <w:docPartPr>
        <w:name w:val="CB49303FD47D4EB3BF20039CB9B6BF1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C412658-7B8D-4688-BE5E-440D0680A241}"/>
      </w:docPartPr>
      <w:docPartBody>
        <w:p w:rsidR="00000000" w:rsidRDefault="00000000">
          <w:pPr>
            <w:pStyle w:val="CB49303FD47D4EB3BF20039CB9B6BF1F"/>
          </w:pPr>
          <w:r w:rsidRPr="00306582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418715840FF4745A8C2453B99D00EF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36798B-0689-4475-AB80-ECACBF6C81EA}"/>
      </w:docPartPr>
      <w:docPartBody>
        <w:p w:rsidR="00000000" w:rsidRDefault="00000000">
          <w:pPr>
            <w:pStyle w:val="C418715840FF4745A8C2453B99D00EFC"/>
          </w:pPr>
          <w:r w:rsidRPr="00306582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80BCC3E165734EF4909DE45571BB00A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D2CB548-17C0-4305-B25F-B1D15B930B6E}"/>
      </w:docPartPr>
      <w:docPartBody>
        <w:p w:rsidR="00000000" w:rsidRDefault="00000000">
          <w:pPr>
            <w:pStyle w:val="80BCC3E165734EF4909DE45571BB00AA"/>
          </w:pPr>
          <w:r w:rsidRPr="00306582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FF22520B91AB4CF6814C6832DFE4204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F77A5DA-FF8C-429F-B622-4E09C994FC71}"/>
      </w:docPartPr>
      <w:docPartBody>
        <w:p w:rsidR="00000000" w:rsidRDefault="00000000">
          <w:pPr>
            <w:pStyle w:val="FF22520B91AB4CF6814C6832DFE42049"/>
          </w:pPr>
          <w:r w:rsidRPr="00306582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57BDB97E7D140438B1BA68AC4BEA6A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10CFDFC-1D8B-4F47-8B9E-0A0D085D6226}"/>
      </w:docPartPr>
      <w:docPartBody>
        <w:p w:rsidR="00000000" w:rsidRDefault="00000000">
          <w:pPr>
            <w:pStyle w:val="A57BDB97E7D140438B1BA68AC4BEA6A5"/>
          </w:pPr>
          <w:r w:rsidRPr="00306582">
            <w:rPr>
              <w:rStyle w:val="Tekstvantijdelijkeaanduiding"/>
            </w:rPr>
            <w:t>Klik of tik om tekst in te voeren.</w:t>
          </w:r>
          <w:r>
            <w:rPr>
              <w:rStyle w:val="Tekstvantijdelijkeaanduiding"/>
            </w:rPr>
            <w:t xml:space="preserve">                   </w:t>
          </w:r>
        </w:p>
      </w:docPartBody>
    </w:docPart>
    <w:docPart>
      <w:docPartPr>
        <w:name w:val="00B95C61909C4F85AF7D7732614C5AD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6887600-A43E-485A-A6B6-C0B49B31339F}"/>
      </w:docPartPr>
      <w:docPartBody>
        <w:p w:rsidR="00000000" w:rsidRDefault="00000000">
          <w:pPr>
            <w:pStyle w:val="00B95C61909C4F85AF7D7732614C5ADF"/>
          </w:pPr>
          <w:r w:rsidRPr="00306582">
            <w:rPr>
              <w:rStyle w:val="Tekstvantijdelijkeaanduiding"/>
            </w:rPr>
            <w:t>Kies een item.</w:t>
          </w:r>
        </w:p>
      </w:docPartBody>
    </w:docPart>
    <w:docPart>
      <w:docPartPr>
        <w:name w:val="0921D5A7DA3844A6AEC4EF3FA2E6E48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8943F4-B36A-4BEE-BF22-3E682B416A69}"/>
      </w:docPartPr>
      <w:docPartBody>
        <w:p w:rsidR="00000000" w:rsidRDefault="00000000">
          <w:pPr>
            <w:pStyle w:val="0921D5A7DA3844A6AEC4EF3FA2E6E480"/>
          </w:pPr>
          <w:r w:rsidRPr="00306582">
            <w:rPr>
              <w:rStyle w:val="Tekstvantijdelijkeaanduiding"/>
            </w:rPr>
            <w:t>Kies een item.</w:t>
          </w:r>
          <w:r>
            <w:rPr>
              <w:rStyle w:val="Tekstvantijdelijkeaanduiding"/>
            </w:rPr>
            <w:t xml:space="preserve">                                                                </w:t>
          </w:r>
        </w:p>
      </w:docPartBody>
    </w:docPart>
    <w:docPart>
      <w:docPartPr>
        <w:name w:val="A51CB3B3202F4779901C92907E79A17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3AC402C-7964-46B5-90B4-815F8EEC73BD}"/>
      </w:docPartPr>
      <w:docPartBody>
        <w:p w:rsidR="00000000" w:rsidRDefault="00000000">
          <w:pPr>
            <w:pStyle w:val="A51CB3B3202F4779901C92907E79A177"/>
          </w:pPr>
          <w:r w:rsidRPr="00306582">
            <w:rPr>
              <w:rStyle w:val="Tekstvantijdelijkeaanduiding"/>
            </w:rPr>
            <w:t>Kies een item.</w:t>
          </w:r>
        </w:p>
      </w:docPartBody>
    </w:docPart>
    <w:docPart>
      <w:docPartPr>
        <w:name w:val="9AAE45F4C5BD4235B1B582B8CFA72BC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B75C4D3-2E9E-4835-8A4F-0A0187550F26}"/>
      </w:docPartPr>
      <w:docPartBody>
        <w:p w:rsidR="00000000" w:rsidRDefault="00000000">
          <w:pPr>
            <w:pStyle w:val="9AAE45F4C5BD4235B1B582B8CFA72BC8"/>
          </w:pPr>
          <w:r w:rsidRPr="00306582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02B5E598A63486BA026707F9EF10FD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64AE3E2-4A51-4B78-B52D-A834EF940C4F}"/>
      </w:docPartPr>
      <w:docPartBody>
        <w:p w:rsidR="00000000" w:rsidRDefault="00000000">
          <w:pPr>
            <w:pStyle w:val="602B5E598A63486BA026707F9EF10FD0"/>
          </w:pPr>
          <w:r w:rsidRPr="00306582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E3FA6E227D34129BDB734E3C53E536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2AC4A9F-04D3-4C0E-B52E-E7D3BF937522}"/>
      </w:docPartPr>
      <w:docPartBody>
        <w:p w:rsidR="00000000" w:rsidRDefault="00000000">
          <w:pPr>
            <w:pStyle w:val="1E3FA6E227D34129BDB734E3C53E5368"/>
          </w:pPr>
          <w:r w:rsidRPr="00306582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3DE0722BEC24FBF8116529F559691F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69CA3A1-155E-42E8-AB95-BD10D960EFB1}"/>
      </w:docPartPr>
      <w:docPartBody>
        <w:p w:rsidR="00000000" w:rsidRDefault="00000000">
          <w:pPr>
            <w:pStyle w:val="73DE0722BEC24FBF8116529F559691F3"/>
          </w:pPr>
          <w:r w:rsidRPr="00306582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26F0B5C1B1C402E9ADB181D7B18D5D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14BCBE3-17F5-45A7-A22E-B376680A078F}"/>
      </w:docPartPr>
      <w:docPartBody>
        <w:p w:rsidR="00000000" w:rsidRDefault="00000000">
          <w:pPr>
            <w:pStyle w:val="026F0B5C1B1C402E9ADB181D7B18D5D9"/>
          </w:pPr>
          <w:r w:rsidRPr="00306582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tymieStylus1">
    <w:panose1 w:val="02000303000000000000"/>
    <w:charset w:val="00"/>
    <w:family w:val="modern"/>
    <w:notTrueType/>
    <w:pitch w:val="variable"/>
    <w:sig w:usb0="00000007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716"/>
    <w:rsid w:val="00125716"/>
    <w:rsid w:val="009E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22D1F9B7BF7E48408485B7AC5887DCEB">
    <w:name w:val="22D1F9B7BF7E48408485B7AC5887DCEB"/>
  </w:style>
  <w:style w:type="paragraph" w:customStyle="1" w:styleId="B30D4927FA2044AD9A31C3CE0FCB63A9">
    <w:name w:val="B30D4927FA2044AD9A31C3CE0FCB63A9"/>
  </w:style>
  <w:style w:type="paragraph" w:customStyle="1" w:styleId="CB49303FD47D4EB3BF20039CB9B6BF1F">
    <w:name w:val="CB49303FD47D4EB3BF20039CB9B6BF1F"/>
  </w:style>
  <w:style w:type="paragraph" w:customStyle="1" w:styleId="C418715840FF4745A8C2453B99D00EFC">
    <w:name w:val="C418715840FF4745A8C2453B99D00EFC"/>
  </w:style>
  <w:style w:type="paragraph" w:customStyle="1" w:styleId="80BCC3E165734EF4909DE45571BB00AA">
    <w:name w:val="80BCC3E165734EF4909DE45571BB00AA"/>
  </w:style>
  <w:style w:type="paragraph" w:customStyle="1" w:styleId="FF22520B91AB4CF6814C6832DFE42049">
    <w:name w:val="FF22520B91AB4CF6814C6832DFE42049"/>
  </w:style>
  <w:style w:type="paragraph" w:customStyle="1" w:styleId="A57BDB97E7D140438B1BA68AC4BEA6A5">
    <w:name w:val="A57BDB97E7D140438B1BA68AC4BEA6A5"/>
  </w:style>
  <w:style w:type="paragraph" w:customStyle="1" w:styleId="00B95C61909C4F85AF7D7732614C5ADF">
    <w:name w:val="00B95C61909C4F85AF7D7732614C5ADF"/>
  </w:style>
  <w:style w:type="paragraph" w:customStyle="1" w:styleId="0921D5A7DA3844A6AEC4EF3FA2E6E480">
    <w:name w:val="0921D5A7DA3844A6AEC4EF3FA2E6E480"/>
  </w:style>
  <w:style w:type="paragraph" w:customStyle="1" w:styleId="A51CB3B3202F4779901C92907E79A177">
    <w:name w:val="A51CB3B3202F4779901C92907E79A177"/>
  </w:style>
  <w:style w:type="paragraph" w:customStyle="1" w:styleId="9AAE45F4C5BD4235B1B582B8CFA72BC8">
    <w:name w:val="9AAE45F4C5BD4235B1B582B8CFA72BC8"/>
  </w:style>
  <w:style w:type="paragraph" w:customStyle="1" w:styleId="602B5E598A63486BA026707F9EF10FD0">
    <w:name w:val="602B5E598A63486BA026707F9EF10FD0"/>
  </w:style>
  <w:style w:type="paragraph" w:customStyle="1" w:styleId="1E3FA6E227D34129BDB734E3C53E5368">
    <w:name w:val="1E3FA6E227D34129BDB734E3C53E5368"/>
  </w:style>
  <w:style w:type="paragraph" w:customStyle="1" w:styleId="73DE0722BEC24FBF8116529F559691F3">
    <w:name w:val="73DE0722BEC24FBF8116529F559691F3"/>
  </w:style>
  <w:style w:type="paragraph" w:customStyle="1" w:styleId="026F0B5C1B1C402E9ADB181D7B18D5D9">
    <w:name w:val="026F0B5C1B1C402E9ADB181D7B18D5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2D2A0-9554-4D38-875A-F52174BB5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Inschrijfformulier Anita Leenders_2026_2</Template>
  <TotalTime>0</TotalTime>
  <Pages>1</Pages>
  <Words>286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Jolanda Kros</dc:creator>
  <cp:keywords/>
  <dc:description/>
  <cp:lastModifiedBy>Jolanda Kros</cp:lastModifiedBy>
  <cp:revision>1</cp:revision>
  <dcterms:created xsi:type="dcterms:W3CDTF">2026-08-10T12:37:00Z</dcterms:created>
  <dcterms:modified xsi:type="dcterms:W3CDTF">2026-08-10T12:38:00Z</dcterms:modified>
</cp:coreProperties>
</file>